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media/image1.wmf" ContentType="image/x-wmf"/>
  <Override PartName="/word/media/image2.jpeg" ContentType="image/jpeg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rPr/>
      </w:pPr>
      <w:r>
        <w:rPr>
          <w:lang w:bidi="zxx"/>
        </w:rPr>
        <w:t xml:space="preserve">                             </w:t>
      </w:r>
      <w:r>
        <w:rPr>
          <w:rFonts w:cs="Tahoma" w:ascii="Tahoma" w:hAnsi="Tahoma"/>
          <w:b/>
          <w:shadow/>
          <w:color w:val="FFFFFF"/>
          <w:sz w:val="32"/>
          <w:shd w:fill="000000" w:val="clear"/>
          <w:lang w:bidi="zxx"/>
        </w:rPr>
        <w:t>FORMULÁRIO CAPES - DISSERTAÇÕES / TESES</w:t>
      </w:r>
    </w:p>
    <w:p>
      <w:pPr>
        <w:pStyle w:val="Normal"/>
        <w:rPr>
          <w:rFonts w:ascii="Arial" w:hAnsi="Arial" w:cs="Arial"/>
          <w:b/>
          <w:shadow/>
          <w:color w:val="FFFFFF"/>
          <w:sz w:val="32"/>
          <w:shd w:fill="000000" w:val="clear"/>
          <w:lang w:bidi="zxx"/>
        </w:rPr>
      </w:pPr>
      <w:r>
        <w:rPr>
          <w:rFonts w:cs="Arial" w:ascii="Arial" w:hAnsi="Arial"/>
          <w:b/>
          <w:shadow/>
          <w:color w:val="FFFFFF"/>
          <w:sz w:val="32"/>
          <w:shd w:fill="000000" w:val="clear"/>
          <w:lang w:bidi="zxx"/>
        </w:rPr>
      </w:r>
    </w:p>
    <w:p>
      <w:pPr>
        <w:pStyle w:val="Normal"/>
        <w:rPr>
          <w:rFonts w:ascii="Arial" w:hAnsi="Arial" w:cs="Arial"/>
          <w:shadow/>
          <w:sz w:val="32"/>
          <w:lang w:bidi="zxx"/>
        </w:rPr>
      </w:pPr>
      <w:r>
        <w:rPr>
          <w:rFonts w:cs="Arial" w:ascii="Arial" w:hAnsi="Arial"/>
          <w:shadow/>
          <w:sz w:val="32"/>
          <w:lang w:bidi="zxx"/>
        </w:rPr>
      </w:r>
    </w:p>
    <w:p>
      <w:pPr>
        <w:pStyle w:val="Ttulo2"/>
        <w:numPr>
          <w:ilvl w:val="1"/>
          <w:numId w:val="1"/>
        </w:numPr>
        <w:tabs>
          <w:tab w:val="clear" w:pos="708"/>
          <w:tab w:val="left" w:pos="0" w:leader="none"/>
        </w:tabs>
        <w:ind w:left="0" w:right="0" w:hanging="0"/>
        <w:rPr>
          <w:lang w:bidi="zxx"/>
        </w:rPr>
      </w:pPr>
      <w:r>
        <w:rPr>
          <w:lang w:bidi="zxx"/>
        </w:rPr>
        <w:t>IDENTIFICAÇÃO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  <w:t>PROGRAMA:___________________________________________________________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  <w:t>NOME DO(A) ALUNO(A):_________________________________________________</w:t>
      </w:r>
    </w:p>
    <w:p>
      <w:pPr>
        <w:pStyle w:val="Normal"/>
        <w:rPr/>
      </w:pPr>
      <w:r>
        <w:rPr>
          <w:rFonts w:cs="Arial" w:ascii="Arial" w:hAnsi="Arial"/>
          <w:shadow/>
          <w:sz w:val="26"/>
        </w:rPr>
        <w:t>TIPO DE DOCUMENTO: (    )</w:t>
      </w:r>
      <w:r>
        <w:rPr>
          <w:rFonts w:cs="Arial" w:ascii="Arial" w:hAnsi="Arial"/>
          <w:shadow/>
        </w:rPr>
        <w:t xml:space="preserve"> C – CPF (p/ brasileiro)   P – Passaporte (p/ estrangeiro) PAÍS: __________    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  <w:t xml:space="preserve">Nº DO DOCUMENTO: _____________  INGRESSO NO CURSO: ___/_____ (mês/Ano) 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  <w:t>MÊS/ANO DO SEMINÁRIO PÚBLICO: _____        NÍVEL: (   ) Mestrado   (   ) Doutorado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  <w:t>TÍTULO DA DISSERTAÇÃO/TESE: “________________________________________________________________________________________________________________________________________________________________________________________________________________”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  <w:t>LINHA DE PESQUISA: ___________________________________________________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  <w:t>PROJETO DE PESQUISA: ________________________________________________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  <w:t>ÁREA DE CONCENTRAÇÃO: _____________________________________________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</w:r>
    </w:p>
    <w:p>
      <w:pPr>
        <w:pStyle w:val="Ttulo1"/>
        <w:numPr>
          <w:ilvl w:val="0"/>
          <w:numId w:val="1"/>
        </w:numPr>
        <w:tabs>
          <w:tab w:val="clear" w:pos="708"/>
          <w:tab w:val="left" w:pos="0" w:leader="none"/>
        </w:tabs>
        <w:ind w:left="0" w:right="0" w:hanging="0"/>
        <w:rPr>
          <w:color w:val="FFFFFF"/>
          <w:u w:val="none"/>
          <w:shd w:fill="000000" w:val="clear"/>
          <w:lang w:bidi="zxx"/>
        </w:rPr>
      </w:pPr>
      <w:r>
        <w:rPr>
          <w:color w:val="FFFFFF"/>
          <w:u w:val="none"/>
          <w:shd w:fill="000000" w:val="clear"/>
          <w:lang w:bidi="zxx"/>
        </w:rPr>
        <w:t>REFERÊNCIA BIBLIOGRÁFICA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  <w:t>BIBLIOTECA DEPOSITÁRIA: INPA/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  <w:t>VOLUME: 01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  <w:t>PÁGINAS: ______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  <w:t>IDIOMA: PORTUGUÊS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  <w:t>PALAVRAS-CHAVE: _____________________________________________________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</w:r>
    </w:p>
    <w:p>
      <w:pPr>
        <w:pStyle w:val="Ttulo1"/>
        <w:numPr>
          <w:ilvl w:val="0"/>
          <w:numId w:val="1"/>
        </w:numPr>
        <w:tabs>
          <w:tab w:val="clear" w:pos="708"/>
          <w:tab w:val="left" w:pos="0" w:leader="none"/>
        </w:tabs>
        <w:ind w:left="0" w:right="0" w:hanging="0"/>
        <w:rPr>
          <w:color w:val="FFFFFF"/>
          <w:u w:val="none"/>
          <w:shd w:fill="000000" w:val="clear"/>
          <w:lang w:bidi="zxx"/>
        </w:rPr>
      </w:pPr>
      <w:r>
        <w:rPr>
          <w:color w:val="FFFFFF"/>
          <w:u w:val="none"/>
          <w:shd w:fill="000000" w:val="clear"/>
          <w:lang w:bidi="zxx"/>
        </w:rPr>
        <w:t>ORIENTADOR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  <w:t>NOME DO ORIENTADOR: ________________________________________________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</w:r>
    </w:p>
    <w:p>
      <w:pPr>
        <w:pStyle w:val="Ttulo1"/>
        <w:numPr>
          <w:ilvl w:val="0"/>
          <w:numId w:val="1"/>
        </w:numPr>
        <w:tabs>
          <w:tab w:val="clear" w:pos="708"/>
          <w:tab w:val="left" w:pos="0" w:leader="none"/>
        </w:tabs>
        <w:ind w:left="0" w:right="0" w:hanging="0"/>
        <w:rPr/>
      </w:pPr>
      <w:r>
        <w:rPr>
          <w:color w:val="FFFFFF"/>
          <w:u w:val="none"/>
          <w:shd w:fill="000000" w:val="clear"/>
          <w:lang w:bidi="zxx"/>
        </w:rPr>
        <w:t>COORIENTADOR</w:t>
      </w:r>
    </w:p>
    <w:p>
      <w:pPr>
        <w:pStyle w:val="Normal"/>
        <w:rPr/>
      </w:pPr>
      <w:r>
        <w:rPr>
          <w:rFonts w:cs="Arial" w:ascii="Arial" w:hAnsi="Arial"/>
          <w:shadow/>
          <w:sz w:val="26"/>
          <w:lang w:bidi="zxx"/>
        </w:rPr>
        <w:t>NOME DO COORIENTADOR: _____________________________________________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</w:r>
    </w:p>
    <w:p>
      <w:pPr>
        <w:pStyle w:val="Ttulo1"/>
        <w:numPr>
          <w:ilvl w:val="0"/>
          <w:numId w:val="1"/>
        </w:numPr>
        <w:tabs>
          <w:tab w:val="clear" w:pos="708"/>
          <w:tab w:val="left" w:pos="0" w:leader="none"/>
        </w:tabs>
        <w:ind w:left="0" w:right="0" w:hanging="0"/>
        <w:rPr>
          <w:color w:val="FFFFFF"/>
          <w:u w:val="none"/>
          <w:shd w:fill="000000" w:val="clear"/>
          <w:lang w:bidi="zxx"/>
        </w:rPr>
      </w:pPr>
      <w:r>
        <w:rPr>
          <w:color w:val="FFFFFF"/>
          <w:u w:val="none"/>
          <w:shd w:fill="000000" w:val="clear"/>
          <w:lang w:bidi="zxx"/>
        </w:rPr>
        <w:t>FINANCIADORES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  <w:t>FINANCIADOR:</w:t>
        <w:tab/>
        <w:tab/>
        <w:t>(   ) CAPES     (   ) CNPq     (   ) FAPEAM     (   ) OUTROS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  <w:t xml:space="preserve">NATUREZA:       </w:t>
        <w:tab/>
        <w:tab/>
        <w:t xml:space="preserve">(   ) BOLSA     (   ) AUXÍLIO FINANCEIRO     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  <w:t>Nº DE MESES: ______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</w:r>
    </w:p>
    <w:p>
      <w:pPr>
        <w:pStyle w:val="Ttulo1"/>
        <w:numPr>
          <w:ilvl w:val="0"/>
          <w:numId w:val="1"/>
        </w:numPr>
        <w:tabs>
          <w:tab w:val="clear" w:pos="708"/>
          <w:tab w:val="left" w:pos="0" w:leader="none"/>
        </w:tabs>
        <w:ind w:left="0" w:right="0" w:hanging="0"/>
        <w:rPr>
          <w:color w:val="FFFFFF"/>
          <w:u w:val="none"/>
          <w:shd w:fill="000000" w:val="clear"/>
          <w:lang w:bidi="zxx"/>
        </w:rPr>
      </w:pPr>
      <w:r>
        <w:rPr>
          <w:color w:val="FFFFFF"/>
          <w:u w:val="none"/>
          <w:shd w:fill="000000" w:val="clear"/>
          <w:lang w:bidi="zxx"/>
        </w:rPr>
        <w:t>BANCA EXAMINADORA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  <w:t>EXAMINADOR: _________________________________________________________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  <w:t>EXAMINADOR: _________________________________________________________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  <w:t>EXAMINADOR: _________________________________________________________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  <w:t>EXAMINADOR: _________________________________________________________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  <w:t>EXAMINADOR: _________________________________________________________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  <w:t>EXAMINADOR: _________________________________________________________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  <w:t>EXAMINADOR: _________________________________________________________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</w:r>
    </w:p>
    <w:p>
      <w:pPr>
        <w:pStyle w:val="Ttulo1"/>
        <w:numPr>
          <w:ilvl w:val="0"/>
          <w:numId w:val="1"/>
        </w:numPr>
        <w:tabs>
          <w:tab w:val="clear" w:pos="708"/>
          <w:tab w:val="left" w:pos="0" w:leader="none"/>
        </w:tabs>
        <w:ind w:left="0" w:right="0" w:hanging="0"/>
        <w:rPr>
          <w:rFonts w:ascii="Arial" w:hAnsi="Arial" w:cs="Arial"/>
          <w:shadow w:val="false"/>
          <w:sz w:val="26"/>
          <w:lang w:bidi="zxx"/>
        </w:rPr>
      </w:pPr>
      <w:r>
        <w:rPr>
          <w:rFonts w:cs="Arial"/>
          <w:shadow w:val="false"/>
          <w:sz w:val="26"/>
          <w:lang w:bidi="zxx"/>
        </w:rPr>
      </w:r>
    </w:p>
    <w:p>
      <w:pPr>
        <w:pStyle w:val="Ttulo1"/>
        <w:numPr>
          <w:ilvl w:val="0"/>
          <w:numId w:val="1"/>
        </w:numPr>
        <w:tabs>
          <w:tab w:val="clear" w:pos="708"/>
          <w:tab w:val="left" w:pos="0" w:leader="none"/>
        </w:tabs>
        <w:ind w:left="0" w:right="0" w:hanging="0"/>
        <w:rPr>
          <w:lang w:bidi="zxx"/>
        </w:rPr>
      </w:pPr>
      <w:r>
        <w:rPr>
          <w:lang w:bidi="zxx"/>
        </w:rPr>
      </w:r>
    </w:p>
    <w:p>
      <w:pPr>
        <w:pStyle w:val="Normal"/>
        <w:rPr>
          <w:lang w:bidi="zxx"/>
        </w:rPr>
      </w:pPr>
      <w:r>
        <w:rPr>
          <w:lang w:bidi="zxx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Ttulo1"/>
        <w:numPr>
          <w:ilvl w:val="0"/>
          <w:numId w:val="1"/>
        </w:numPr>
        <w:tabs>
          <w:tab w:val="clear" w:pos="708"/>
          <w:tab w:val="left" w:pos="0" w:leader="none"/>
        </w:tabs>
        <w:ind w:left="0" w:right="0" w:hanging="0"/>
        <w:rPr>
          <w:color w:val="FFFFFF"/>
          <w:u w:val="none"/>
          <w:shd w:fill="000000" w:val="clear"/>
          <w:lang w:bidi="zxx"/>
        </w:rPr>
      </w:pPr>
      <w:r>
        <w:rPr>
          <w:color w:val="FFFFFF"/>
          <w:u w:val="none"/>
          <w:shd w:fill="000000" w:val="clear"/>
          <w:lang w:bidi="zxx"/>
        </w:rPr>
        <w:t>ATIVIDADE FUTURA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  <w:t>VÍNCULO EMPREGATÍCIO ATUAL:_________________________________________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  <w:t>EXPECTATIVA DE ATUAÇÃO: ____________________________________________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  <w:t>MESMA ÁREA DA TITULAÇÃO: (    ) SIM     (    ) NÃO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</w:r>
    </w:p>
    <w:p>
      <w:pPr>
        <w:pStyle w:val="Ttulo1"/>
        <w:numPr>
          <w:ilvl w:val="0"/>
          <w:numId w:val="1"/>
        </w:numPr>
        <w:tabs>
          <w:tab w:val="clear" w:pos="708"/>
          <w:tab w:val="left" w:pos="0" w:leader="none"/>
        </w:tabs>
        <w:ind w:left="0" w:right="0" w:hanging="0"/>
        <w:rPr>
          <w:color w:val="FFFFFF"/>
          <w:u w:val="none"/>
          <w:shd w:fill="000000" w:val="clear"/>
          <w:lang w:bidi="zxx"/>
        </w:rPr>
      </w:pPr>
      <w:r>
        <w:rPr>
          <w:color w:val="FFFFFF"/>
          <w:u w:val="none"/>
          <w:shd w:fill="000000" w:val="clear"/>
          <w:lang w:bidi="zxx"/>
        </w:rPr>
        <w:t>ENDEREÇO PARA CONTATO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  <w:t>RUA/AV: ______________________________________________________________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  <w:t>BAIRRO: ______________________________________________________________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  <w:t>CIDADE: ______________________   ESTADO:_________   PAÍS: _______________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  <w:t>CX. POSTAL:________   CEP: ________________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  <w:t>TELEFONE:_______________   CELULAR: ____________   FAX: ________________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  <w:t>E.MAIL: ________________________________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</w:r>
    </w:p>
    <w:p>
      <w:pPr>
        <w:pStyle w:val="Ttulo1"/>
        <w:numPr>
          <w:ilvl w:val="0"/>
          <w:numId w:val="1"/>
        </w:numPr>
        <w:tabs>
          <w:tab w:val="clear" w:pos="708"/>
          <w:tab w:val="left" w:pos="0" w:leader="none"/>
        </w:tabs>
        <w:ind w:left="0" w:right="0" w:hanging="0"/>
        <w:rPr>
          <w:color w:val="FFFFFF"/>
          <w:u w:val="none"/>
          <w:shd w:fill="000000" w:val="clear"/>
          <w:lang w:bidi="zxx"/>
        </w:rPr>
      </w:pPr>
      <w:r>
        <w:rPr>
          <w:color w:val="FFFFFF"/>
          <w:u w:val="none"/>
          <w:shd w:fill="000000" w:val="clear"/>
          <w:lang w:bidi="zxx"/>
        </w:rPr>
        <w:t>ÁREA DE CONHECIMENTO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  <w:t>DESCRIÇÃO: __________________________________________________________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</w:r>
    </w:p>
    <w:p>
      <w:pPr>
        <w:pStyle w:val="Ttulo1"/>
        <w:numPr>
          <w:ilvl w:val="0"/>
          <w:numId w:val="1"/>
        </w:numPr>
        <w:tabs>
          <w:tab w:val="clear" w:pos="708"/>
          <w:tab w:val="left" w:pos="0" w:leader="none"/>
        </w:tabs>
        <w:ind w:left="0" w:right="0" w:hanging="0"/>
        <w:rPr>
          <w:color w:val="FFFFFF"/>
          <w:u w:val="none"/>
          <w:shd w:fill="000000" w:val="clear"/>
          <w:lang w:bidi="zxx"/>
        </w:rPr>
      </w:pPr>
      <w:r>
        <w:rPr>
          <w:color w:val="FFFFFF"/>
          <w:u w:val="none"/>
          <w:shd w:fill="000000" w:val="clear"/>
          <w:lang w:bidi="zxx"/>
        </w:rPr>
        <w:t>RESUMO DA DISSERTAÇÃO/TESE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  <w:t>(ESCREVER/COLAR OU ANEXAR)</w:t>
      </w:r>
    </w:p>
    <w:p>
      <w:pPr>
        <w:pStyle w:val="Normal"/>
        <w:rPr>
          <w:rFonts w:ascii="Arial" w:hAnsi="Arial" w:cs="Arial"/>
          <w:shadow/>
          <w:sz w:val="26"/>
          <w:lang w:bidi="zxx"/>
        </w:rPr>
      </w:pPr>
      <w:r>
        <w:rPr>
          <w:rFonts w:cs="Arial" w:ascii="Arial" w:hAnsi="Arial"/>
          <w:shadow/>
          <w:sz w:val="26"/>
          <w:lang w:bidi="zxx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>
      <w:headerReference w:type="default" r:id="rId2"/>
      <w:type w:val="nextPage"/>
      <w:pgSz w:w="11906" w:h="16838"/>
      <w:pgMar w:left="851" w:right="851" w:gutter="0" w:header="720" w:top="1927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  <mc:AlternateContent>
        <mc:Choice Requires="wpg">
          <w:drawing>
            <wp:anchor behindDoc="0" distT="0" distB="0" distL="0" distR="0" simplePos="0" locked="0" layoutInCell="0" allowOverlap="1" relativeHeight="4">
              <wp:simplePos x="0" y="0"/>
              <wp:positionH relativeFrom="column">
                <wp:posOffset>-143510</wp:posOffset>
              </wp:positionH>
              <wp:positionV relativeFrom="paragraph">
                <wp:posOffset>-389255</wp:posOffset>
              </wp:positionV>
              <wp:extent cx="6889750" cy="967105"/>
              <wp:effectExtent l="0" t="0" r="0" b="0"/>
              <wp:wrapNone/>
              <wp:docPr id="1" name="Grupo de objetos 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89680" cy="966960"/>
                        <a:chOff x="0" y="0"/>
                        <a:chExt cx="6889680" cy="966960"/>
                      </a:xfrm>
                    </wpg:grpSpPr>
                    <pic:pic xmlns:pic="http://schemas.openxmlformats.org/drawingml/2006/picture">
                      <pic:nvPicPr>
                        <pic:cNvPr id="0" name="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1614960" y="45720"/>
                          <a:ext cx="5275080" cy="9212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1037520" cy="96696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upo de objetos 1" style="position:absolute;margin-left:-11.3pt;margin-top:-30.65pt;width:542.5pt;height:76.15pt" coordorigin="-226,-613" coordsize="10850,152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o:allowincell="f" style="position:absolute;left:2317;top:-541;width:8306;height:1450;mso-wrap-style:none;v-text-anchor:middle" type="_x0000_t75">
                <v:imagedata r:id="rId3" o:detectmouseclick="t"/>
                <v:stroke color="#3465a4" joinstyle="round" endcap="flat"/>
                <w10:wrap type="none"/>
              </v:shape>
              <v:shape id="shape_0" stroked="f" o:allowincell="f" style="position:absolute;left:-226;top:-613;width:1633;height:1522;mso-wrap-style:none;v-text-anchor:middle" type="_x0000_t75">
                <v:imagedata r:id="rId4" o:detectmouseclick="t"/>
                <v:stroke color="#3465a4" joinstyle="round" endcap="flat"/>
                <w10:wrap type="none"/>
              </v:shape>
            </v:group>
          </w:pict>
        </mc:Fallback>
      </mc:AlternateContent>
    </w:r>
  </w:p>
  <w:p>
    <w:pPr>
      <w:pStyle w:val="Cabealho"/>
      <w:rPr/>
    </w:pPr>
    <w:r>
      <w:rPr/>
    </w:r>
  </w:p>
  <w:p>
    <w:pPr>
      <w:pStyle w:val="Cabealho"/>
      <w:rPr/>
    </w:pPr>
    <w:r>
      <w:rPr/>
    </w:r>
  </w:p>
  <w:p>
    <w:pPr>
      <w:pStyle w:val="Cabealho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isplayBackgroundShape/>
  <w:defaultTabStop w:val="708"/>
  <w:autoHyphenation w:val="true"/>
  <w:compat>
    <w:doNotExpandShiftReturn/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zh-CN" w:bidi="ar-SA"/>
    </w:rPr>
  </w:style>
  <w:style w:type="paragraph" w:styleId="Ttulo1">
    <w:name w:val="Heading 1"/>
    <w:basedOn w:val="Normal"/>
    <w:next w:val="Normal"/>
    <w:qFormat/>
    <w:pPr>
      <w:keepNext w:val="true"/>
      <w:numPr>
        <w:ilvl w:val="0"/>
        <w:numId w:val="1"/>
      </w:numPr>
      <w:ind w:left="0" w:right="0" w:hanging="0"/>
      <w:outlineLvl w:val="0"/>
    </w:pPr>
    <w:rPr>
      <w:rFonts w:ascii="Arial" w:hAnsi="Arial" w:cs="Arial"/>
      <w:shadow/>
      <w:sz w:val="26"/>
      <w:u w:val="single"/>
    </w:rPr>
  </w:style>
  <w:style w:type="paragraph" w:styleId="Ttulo2">
    <w:name w:val="Heading 2"/>
    <w:basedOn w:val="Normal"/>
    <w:next w:val="Normal"/>
    <w:qFormat/>
    <w:pPr>
      <w:keepNext w:val="true"/>
      <w:numPr>
        <w:ilvl w:val="1"/>
        <w:numId w:val="1"/>
      </w:numPr>
      <w:ind w:left="0" w:right="0" w:hanging="0"/>
      <w:outlineLvl w:val="1"/>
    </w:pPr>
    <w:rPr>
      <w:rFonts w:ascii="Arial" w:hAnsi="Arial" w:cs="Arial"/>
      <w:shadow/>
      <w:color w:val="FFFFFF"/>
      <w:sz w:val="26"/>
      <w:shd w:fill="000000" w:val="clear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">
    <w:name w:val="Fonte parág. padrão"/>
    <w:qFormat/>
    <w:rPr/>
  </w:style>
  <w:style w:type="character" w:styleId="Absatz-Standardschriftart">
    <w:name w:val="Absatz-Standardschriftart"/>
    <w:qFormat/>
    <w:rPr/>
  </w:style>
  <w:style w:type="character" w:styleId="Fontepargpadro1">
    <w:name w:val="Fonte parág. padrão1"/>
    <w:qFormat/>
    <w:rPr/>
  </w:style>
  <w:style w:type="character" w:styleId="Nmerodepgina">
    <w:name w:val="Page Number"/>
    <w:basedOn w:val="Fontepargpadro1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>
      <w:spacing w:before="0" w:after="120"/>
    </w:pPr>
    <w:rPr/>
  </w:style>
  <w:style w:type="paragraph" w:styleId="Lista">
    <w:name w:val="List"/>
    <w:basedOn w:val="Corpodotexto"/>
    <w:pPr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Tahoma"/>
    </w:rPr>
  </w:style>
  <w:style w:type="paragraph" w:styleId="Captulo">
    <w:name w:val="Capítulo"/>
    <w:basedOn w:val="Normal"/>
    <w:next w:val="Corpodotexto"/>
    <w:qFormat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Rodap">
    <w:name w:val="Foot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Cabealho">
    <w:name w:val="Head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Contedodoquadro">
    <w:name w:val="Conteúdo do quadro"/>
    <w:basedOn w:val="Corpodotexto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Relationship Id="rId3" Type="http://schemas.openxmlformats.org/officeDocument/2006/relationships/image" Target="media/image1.wmf"/><Relationship Id="rId4" Type="http://schemas.openxmlformats.org/officeDocument/2006/relationships/image" Target="media/image2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0</TotalTime>
  <Application>LibreOffice/7.5.0.3$Linux_X86_64 LibreOffice_project/c21113d003cd3efa8c53188764377a8272d9d6de</Application>
  <AppVersion>15.0000</AppVersion>
  <Pages>3</Pages>
  <Words>182</Words>
  <Characters>4701</Characters>
  <CharactersWithSpaces>4951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2019-07-12T14:36:00Z</dcterms:created>
  <dc:creator>Secretaria de PG do INPA</dc:creator>
  <dc:description/>
  <cp:keywords> </cp:keywords>
  <dc:language>pt-BR</dc:language>
  <cp:lastModifiedBy/>
  <cp:lastPrinted>2008-06-17T13:25:00Z</cp:lastPrinted>
  <dcterms:modified xsi:type="dcterms:W3CDTF">2023-02-24T09:02:52Z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