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B9A2A" w14:textId="029796C0" w:rsidR="00252948" w:rsidRDefault="00D46F9D" w:rsidP="00D46F9D">
      <w:pPr>
        <w:tabs>
          <w:tab w:val="left" w:pos="5670"/>
        </w:tabs>
        <w:spacing w:line="275" w:lineRule="exact"/>
        <w:rPr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19C97AA" wp14:editId="7826C66F">
                <wp:simplePos x="0" y="0"/>
                <wp:positionH relativeFrom="page">
                  <wp:posOffset>4126865</wp:posOffset>
                </wp:positionH>
                <wp:positionV relativeFrom="paragraph">
                  <wp:posOffset>107950</wp:posOffset>
                </wp:positionV>
                <wp:extent cx="2476500" cy="762000"/>
                <wp:effectExtent l="0" t="0" r="0" b="0"/>
                <wp:wrapTopAndBottom/>
                <wp:docPr id="13445979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7620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847D72" w14:textId="77777777" w:rsidR="00A14FE8" w:rsidRPr="00D46F9D" w:rsidRDefault="00A14FE8">
                            <w:pPr>
                              <w:spacing w:before="126"/>
                              <w:ind w:left="473"/>
                              <w:rPr>
                                <w:b/>
                                <w:w w:val="9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w w:val="95"/>
                                <w:sz w:val="24"/>
                              </w:rPr>
                              <w:t xml:space="preserve">      </w:t>
                            </w:r>
                            <w:r w:rsidR="003359B3" w:rsidRPr="00D46F9D">
                              <w:rPr>
                                <w:b/>
                                <w:w w:val="95"/>
                                <w:sz w:val="20"/>
                                <w:szCs w:val="20"/>
                              </w:rPr>
                              <w:t>DESPACHOS / Coordenação</w:t>
                            </w:r>
                          </w:p>
                          <w:p w14:paraId="18FE0F7A" w14:textId="77777777" w:rsidR="00D46F9D" w:rsidRDefault="00EE749C" w:rsidP="00D46F9D">
                            <w:pPr>
                              <w:spacing w:before="126"/>
                              <w:ind w:left="473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46F9D">
                              <w:rPr>
                                <w:b/>
                                <w:w w:val="95"/>
                                <w:sz w:val="20"/>
                                <w:szCs w:val="20"/>
                              </w:rPr>
                              <w:t>(</w:t>
                            </w:r>
                            <w:r w:rsidR="00A14FE8" w:rsidRPr="00D46F9D">
                              <w:rPr>
                                <w:b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46F9D">
                              <w:rPr>
                                <w:b/>
                                <w:spacing w:val="21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46F9D">
                              <w:rPr>
                                <w:b/>
                                <w:w w:val="95"/>
                                <w:sz w:val="20"/>
                                <w:szCs w:val="20"/>
                              </w:rPr>
                              <w:t>)</w:t>
                            </w:r>
                            <w:r w:rsidRPr="00D46F9D">
                              <w:rPr>
                                <w:b/>
                                <w:spacing w:val="9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46F9D">
                              <w:rPr>
                                <w:b/>
                                <w:w w:val="95"/>
                                <w:sz w:val="20"/>
                                <w:szCs w:val="20"/>
                              </w:rPr>
                              <w:t>Deferido</w:t>
                            </w:r>
                            <w:r w:rsidRPr="00D46F9D">
                              <w:rPr>
                                <w:b/>
                                <w:spacing w:val="3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59B3" w:rsidRPr="00D46F9D">
                              <w:rPr>
                                <w:b/>
                                <w:spacing w:val="3"/>
                                <w:w w:val="95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D46F9D">
                              <w:rPr>
                                <w:b/>
                                <w:w w:val="95"/>
                                <w:sz w:val="20"/>
                                <w:szCs w:val="20"/>
                              </w:rPr>
                              <w:t>(</w:t>
                            </w:r>
                            <w:r w:rsidRPr="00D46F9D">
                              <w:rPr>
                                <w:b/>
                                <w:spacing w:val="7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46F9D">
                              <w:rPr>
                                <w:b/>
                                <w:w w:val="95"/>
                                <w:sz w:val="20"/>
                                <w:szCs w:val="20"/>
                              </w:rPr>
                              <w:t>)</w:t>
                            </w:r>
                            <w:r w:rsidRPr="00D46F9D">
                              <w:rPr>
                                <w:b/>
                                <w:spacing w:val="-19"/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46F9D">
                              <w:rPr>
                                <w:b/>
                                <w:w w:val="95"/>
                                <w:sz w:val="20"/>
                                <w:szCs w:val="20"/>
                              </w:rPr>
                              <w:t>Indeferido</w:t>
                            </w:r>
                          </w:p>
                          <w:p w14:paraId="0E195152" w14:textId="2069E189" w:rsidR="00A14FE8" w:rsidRPr="00D46F9D" w:rsidRDefault="00EE749C" w:rsidP="00D46F9D">
                            <w:pPr>
                              <w:spacing w:before="126"/>
                              <w:ind w:left="473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46F9D">
                              <w:rPr>
                                <w:b/>
                                <w:w w:val="95"/>
                                <w:sz w:val="20"/>
                                <w:szCs w:val="20"/>
                              </w:rPr>
                              <w:t>Em</w:t>
                            </w:r>
                            <w:r w:rsidR="00300DDB" w:rsidRPr="00D46F9D">
                              <w:rPr>
                                <w:b/>
                                <w:spacing w:val="59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3359B3" w:rsidRPr="00D46F9D">
                              <w:rPr>
                                <w:b/>
                                <w:spacing w:val="5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00DDB" w:rsidRPr="00D46F9D">
                              <w:rPr>
                                <w:b/>
                                <w:spacing w:val="59"/>
                                <w:sz w:val="20"/>
                                <w:szCs w:val="20"/>
                              </w:rPr>
                              <w:t xml:space="preserve">/  /       </w:t>
                            </w:r>
                          </w:p>
                          <w:p w14:paraId="7C516671" w14:textId="77777777" w:rsidR="00252948" w:rsidRPr="00A14FE8" w:rsidRDefault="00252948" w:rsidP="00A14FE8">
                            <w:pPr>
                              <w:tabs>
                                <w:tab w:val="left" w:pos="1769"/>
                                <w:tab w:val="left" w:pos="2269"/>
                              </w:tabs>
                              <w:spacing w:before="213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9C97A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24.95pt;margin-top:8.5pt;width:195pt;height:60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" filled="f" strokeweight="2.25pt">
                <v:textbox inset="0,0,0,0">
                  <w:txbxContent>
                    <w:p w14:paraId="30847D72" w14:textId="77777777" w:rsidR="00A14FE8" w:rsidRPr="00D46F9D" w:rsidRDefault="00A14FE8">
                      <w:pPr>
                        <w:spacing w:before="126"/>
                        <w:ind w:left="473"/>
                        <w:rPr>
                          <w:b/>
                          <w:w w:val="95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w w:val="95"/>
                          <w:sz w:val="24"/>
                        </w:rPr>
                        <w:t xml:space="preserve">      </w:t>
                      </w:r>
                      <w:r w:rsidR="003359B3" w:rsidRPr="00D46F9D">
                        <w:rPr>
                          <w:b/>
                          <w:w w:val="95"/>
                          <w:sz w:val="20"/>
                          <w:szCs w:val="20"/>
                        </w:rPr>
                        <w:t>DESPACHOS / Coordenação</w:t>
                      </w:r>
                    </w:p>
                    <w:p w14:paraId="18FE0F7A" w14:textId="77777777" w:rsidR="00D46F9D" w:rsidRDefault="00EE749C" w:rsidP="00D46F9D">
                      <w:pPr>
                        <w:spacing w:before="126"/>
                        <w:ind w:left="473"/>
                        <w:rPr>
                          <w:b/>
                          <w:sz w:val="20"/>
                          <w:szCs w:val="20"/>
                        </w:rPr>
                      </w:pPr>
                      <w:r w:rsidRPr="00D46F9D">
                        <w:rPr>
                          <w:b/>
                          <w:w w:val="95"/>
                          <w:sz w:val="20"/>
                          <w:szCs w:val="20"/>
                        </w:rPr>
                        <w:t>(</w:t>
                      </w:r>
                      <w:r w:rsidR="00A14FE8" w:rsidRPr="00D46F9D">
                        <w:rPr>
                          <w:b/>
                          <w:w w:val="95"/>
                          <w:sz w:val="20"/>
                          <w:szCs w:val="20"/>
                        </w:rPr>
                        <w:t xml:space="preserve"> </w:t>
                      </w:r>
                      <w:r w:rsidRPr="00D46F9D">
                        <w:rPr>
                          <w:b/>
                          <w:spacing w:val="21"/>
                          <w:w w:val="95"/>
                          <w:sz w:val="20"/>
                          <w:szCs w:val="20"/>
                        </w:rPr>
                        <w:t xml:space="preserve"> </w:t>
                      </w:r>
                      <w:r w:rsidRPr="00D46F9D">
                        <w:rPr>
                          <w:b/>
                          <w:w w:val="95"/>
                          <w:sz w:val="20"/>
                          <w:szCs w:val="20"/>
                        </w:rPr>
                        <w:t>)</w:t>
                      </w:r>
                      <w:r w:rsidRPr="00D46F9D">
                        <w:rPr>
                          <w:b/>
                          <w:spacing w:val="9"/>
                          <w:w w:val="95"/>
                          <w:sz w:val="20"/>
                          <w:szCs w:val="20"/>
                        </w:rPr>
                        <w:t xml:space="preserve"> </w:t>
                      </w:r>
                      <w:r w:rsidRPr="00D46F9D">
                        <w:rPr>
                          <w:b/>
                          <w:w w:val="95"/>
                          <w:sz w:val="20"/>
                          <w:szCs w:val="20"/>
                        </w:rPr>
                        <w:t>Deferido</w:t>
                      </w:r>
                      <w:r w:rsidRPr="00D46F9D">
                        <w:rPr>
                          <w:b/>
                          <w:spacing w:val="3"/>
                          <w:w w:val="95"/>
                          <w:sz w:val="20"/>
                          <w:szCs w:val="20"/>
                        </w:rPr>
                        <w:t xml:space="preserve"> </w:t>
                      </w:r>
                      <w:r w:rsidR="003359B3" w:rsidRPr="00D46F9D">
                        <w:rPr>
                          <w:b/>
                          <w:spacing w:val="3"/>
                          <w:w w:val="95"/>
                          <w:sz w:val="20"/>
                          <w:szCs w:val="20"/>
                        </w:rPr>
                        <w:t xml:space="preserve">    </w:t>
                      </w:r>
                      <w:r w:rsidRPr="00D46F9D">
                        <w:rPr>
                          <w:b/>
                          <w:w w:val="95"/>
                          <w:sz w:val="20"/>
                          <w:szCs w:val="20"/>
                        </w:rPr>
                        <w:t>(</w:t>
                      </w:r>
                      <w:r w:rsidRPr="00D46F9D">
                        <w:rPr>
                          <w:b/>
                          <w:spacing w:val="79"/>
                          <w:sz w:val="20"/>
                          <w:szCs w:val="20"/>
                        </w:rPr>
                        <w:t xml:space="preserve"> </w:t>
                      </w:r>
                      <w:r w:rsidRPr="00D46F9D">
                        <w:rPr>
                          <w:b/>
                          <w:w w:val="95"/>
                          <w:sz w:val="20"/>
                          <w:szCs w:val="20"/>
                        </w:rPr>
                        <w:t>)</w:t>
                      </w:r>
                      <w:r w:rsidRPr="00D46F9D">
                        <w:rPr>
                          <w:b/>
                          <w:spacing w:val="-19"/>
                          <w:w w:val="95"/>
                          <w:sz w:val="20"/>
                          <w:szCs w:val="20"/>
                        </w:rPr>
                        <w:t xml:space="preserve"> </w:t>
                      </w:r>
                      <w:r w:rsidRPr="00D46F9D">
                        <w:rPr>
                          <w:b/>
                          <w:w w:val="95"/>
                          <w:sz w:val="20"/>
                          <w:szCs w:val="20"/>
                        </w:rPr>
                        <w:t>Indeferido</w:t>
                      </w:r>
                    </w:p>
                    <w:p w14:paraId="0E195152" w14:textId="2069E189" w:rsidR="00A14FE8" w:rsidRPr="00D46F9D" w:rsidRDefault="00EE749C" w:rsidP="00D46F9D">
                      <w:pPr>
                        <w:spacing w:before="126"/>
                        <w:ind w:left="473"/>
                        <w:rPr>
                          <w:b/>
                          <w:sz w:val="20"/>
                          <w:szCs w:val="20"/>
                        </w:rPr>
                      </w:pPr>
                      <w:r w:rsidRPr="00D46F9D">
                        <w:rPr>
                          <w:b/>
                          <w:w w:val="95"/>
                          <w:sz w:val="20"/>
                          <w:szCs w:val="20"/>
                        </w:rPr>
                        <w:t>Em</w:t>
                      </w:r>
                      <w:r w:rsidR="00300DDB" w:rsidRPr="00D46F9D">
                        <w:rPr>
                          <w:b/>
                          <w:spacing w:val="59"/>
                          <w:sz w:val="20"/>
                          <w:szCs w:val="20"/>
                        </w:rPr>
                        <w:t xml:space="preserve">   </w:t>
                      </w:r>
                      <w:r w:rsidR="003359B3" w:rsidRPr="00D46F9D">
                        <w:rPr>
                          <w:b/>
                          <w:spacing w:val="59"/>
                          <w:sz w:val="20"/>
                          <w:szCs w:val="20"/>
                        </w:rPr>
                        <w:t xml:space="preserve"> </w:t>
                      </w:r>
                      <w:r w:rsidR="00300DDB" w:rsidRPr="00D46F9D">
                        <w:rPr>
                          <w:b/>
                          <w:spacing w:val="59"/>
                          <w:sz w:val="20"/>
                          <w:szCs w:val="20"/>
                        </w:rPr>
                        <w:t xml:space="preserve">/  /       </w:t>
                      </w:r>
                    </w:p>
                    <w:p w14:paraId="7C516671" w14:textId="77777777" w:rsidR="00252948" w:rsidRPr="00A14FE8" w:rsidRDefault="00252948" w:rsidP="00A14FE8">
                      <w:pPr>
                        <w:tabs>
                          <w:tab w:val="left" w:pos="1769"/>
                          <w:tab w:val="left" w:pos="2269"/>
                        </w:tabs>
                        <w:spacing w:before="213"/>
                        <w:rPr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238916A" wp14:editId="06F4F751">
                <wp:simplePos x="0" y="0"/>
                <wp:positionH relativeFrom="page">
                  <wp:posOffset>1226185</wp:posOffset>
                </wp:positionH>
                <wp:positionV relativeFrom="paragraph">
                  <wp:posOffset>107950</wp:posOffset>
                </wp:positionV>
                <wp:extent cx="1995805" cy="781050"/>
                <wp:effectExtent l="0" t="0" r="0" b="0"/>
                <wp:wrapTopAndBottom/>
                <wp:docPr id="59186783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5805" cy="781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EA17EB" w14:textId="77777777" w:rsidR="00A14FE8" w:rsidRDefault="00EE749C">
                            <w:pPr>
                              <w:spacing w:before="106" w:line="276" w:lineRule="auto"/>
                              <w:ind w:left="56" w:right="329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(   ) Aluno Regular</w:t>
                            </w:r>
                          </w:p>
                          <w:p w14:paraId="7CA45474" w14:textId="77777777" w:rsidR="00A14FE8" w:rsidRDefault="00EE749C">
                            <w:pPr>
                              <w:spacing w:before="106" w:line="276" w:lineRule="auto"/>
                              <w:ind w:left="56" w:right="329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>(</w:t>
                            </w:r>
                            <w:r w:rsidR="00A14FE8"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)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Aluno Especial</w:t>
                            </w:r>
                          </w:p>
                          <w:p w14:paraId="4748EE49" w14:textId="77777777" w:rsidR="00252948" w:rsidRDefault="00EE749C">
                            <w:pPr>
                              <w:spacing w:before="106" w:line="276" w:lineRule="auto"/>
                              <w:ind w:left="56" w:right="329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(</w:t>
                            </w:r>
                            <w:r w:rsidR="00A14FE8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5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)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Professor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8916A" id="Text Box 9" o:spid="_x0000_s1027" type="#_x0000_t202" style="position:absolute;margin-left:96.55pt;margin-top:8.5pt;width:157.15pt;height:61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" filled="f" strokeweight="2.25pt">
                <v:textbox inset="0,0,0,0">
                  <w:txbxContent>
                    <w:p w14:paraId="31EA17EB" w14:textId="77777777" w:rsidR="00A14FE8" w:rsidRDefault="00EE749C">
                      <w:pPr>
                        <w:spacing w:before="106" w:line="276" w:lineRule="auto"/>
                        <w:ind w:left="56" w:right="329"/>
                        <w:jc w:val="both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(   ) Aluno Regular</w:t>
                      </w:r>
                    </w:p>
                    <w:p w14:paraId="7CA45474" w14:textId="77777777" w:rsidR="00A14FE8" w:rsidRDefault="00EE749C">
                      <w:pPr>
                        <w:spacing w:before="106" w:line="276" w:lineRule="auto"/>
                        <w:ind w:left="56" w:right="329"/>
                        <w:jc w:val="both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>(</w:t>
                      </w:r>
                      <w:r w:rsidR="00A14FE8">
                        <w:rPr>
                          <w:b/>
                          <w:spacing w:val="-1"/>
                          <w:sz w:val="20"/>
                        </w:rPr>
                        <w:t xml:space="preserve">   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) </w:t>
                      </w:r>
                      <w:r>
                        <w:rPr>
                          <w:b/>
                          <w:sz w:val="20"/>
                        </w:rPr>
                        <w:t>Aluno Especial</w:t>
                      </w:r>
                    </w:p>
                    <w:p w14:paraId="4748EE49" w14:textId="77777777" w:rsidR="00252948" w:rsidRDefault="00EE749C">
                      <w:pPr>
                        <w:spacing w:before="106" w:line="276" w:lineRule="auto"/>
                        <w:ind w:left="56" w:right="329"/>
                        <w:jc w:val="both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(</w:t>
                      </w:r>
                      <w:r w:rsidR="00A14FE8">
                        <w:rPr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5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)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Professor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E601E4" w14:textId="77777777" w:rsidR="00252948" w:rsidRDefault="00252948">
      <w:pPr>
        <w:pStyle w:val="Corpodetexto"/>
        <w:rPr>
          <w:sz w:val="9"/>
          <w:u w:val="none"/>
        </w:rPr>
      </w:pPr>
    </w:p>
    <w:p w14:paraId="73E3705A" w14:textId="77777777" w:rsidR="00252948" w:rsidRPr="00D46F9D" w:rsidRDefault="00EE749C">
      <w:pPr>
        <w:spacing w:before="93" w:line="230" w:lineRule="exact"/>
        <w:ind w:left="950"/>
        <w:rPr>
          <w:sz w:val="20"/>
        </w:rPr>
      </w:pPr>
      <w:r w:rsidRPr="00D46F9D">
        <w:rPr>
          <w:sz w:val="20"/>
        </w:rPr>
        <w:t>Nome</w:t>
      </w:r>
      <w:r w:rsidRPr="00D46F9D">
        <w:rPr>
          <w:spacing w:val="-3"/>
          <w:sz w:val="20"/>
        </w:rPr>
        <w:t xml:space="preserve"> </w:t>
      </w:r>
      <w:r w:rsidRPr="00D46F9D">
        <w:rPr>
          <w:sz w:val="20"/>
        </w:rPr>
        <w:t>do</w:t>
      </w:r>
      <w:r w:rsidRPr="00D46F9D">
        <w:rPr>
          <w:spacing w:val="-2"/>
          <w:sz w:val="20"/>
        </w:rPr>
        <w:t xml:space="preserve"> </w:t>
      </w:r>
      <w:r w:rsidRPr="00D46F9D">
        <w:rPr>
          <w:sz w:val="20"/>
        </w:rPr>
        <w:t>Requerente</w:t>
      </w:r>
    </w:p>
    <w:p w14:paraId="775A1571" w14:textId="77777777" w:rsidR="00252948" w:rsidRPr="00D46F9D" w:rsidRDefault="00EE749C">
      <w:pPr>
        <w:pStyle w:val="Corpodetexto"/>
        <w:spacing w:line="298" w:lineRule="exact"/>
        <w:ind w:left="934"/>
        <w:rPr>
          <w:u w:val="none"/>
        </w:rPr>
      </w:pPr>
      <w:r w:rsidRPr="00D46F9D">
        <w:rPr>
          <w:w w:val="130"/>
          <w:u w:val="thick"/>
        </w:rPr>
        <w:t>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  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</w:t>
      </w:r>
      <w:r w:rsidRPr="00D46F9D">
        <w:rPr>
          <w:spacing w:val="1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</w:t>
      </w:r>
      <w:r w:rsidRPr="00D46F9D">
        <w:rPr>
          <w:spacing w:val="5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  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  |  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  |  |  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</w:t>
      </w:r>
      <w:r w:rsidRPr="00D46F9D">
        <w:rPr>
          <w:spacing w:val="1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u w:val="thick"/>
        </w:rPr>
        <w:t xml:space="preserve"> </w:t>
      </w:r>
      <w:r w:rsidRPr="00D46F9D">
        <w:rPr>
          <w:spacing w:val="32"/>
          <w:u w:val="thick"/>
        </w:rPr>
        <w:t xml:space="preserve"> </w:t>
      </w:r>
    </w:p>
    <w:p w14:paraId="55F58DDB" w14:textId="77777777" w:rsidR="00252948" w:rsidRPr="00D46F9D" w:rsidRDefault="00EE749C">
      <w:pPr>
        <w:ind w:left="934"/>
        <w:rPr>
          <w:sz w:val="20"/>
        </w:rPr>
      </w:pPr>
      <w:r w:rsidRPr="00D46F9D">
        <w:rPr>
          <w:sz w:val="20"/>
        </w:rPr>
        <w:t>Endereço(Rua/Avenida/Nº)</w:t>
      </w:r>
    </w:p>
    <w:p w14:paraId="484FE380" w14:textId="77777777" w:rsidR="00252948" w:rsidRPr="00D46F9D" w:rsidRDefault="00EE749C">
      <w:pPr>
        <w:pStyle w:val="Corpodetexto"/>
        <w:spacing w:before="6" w:line="296" w:lineRule="exact"/>
        <w:ind w:left="934"/>
        <w:rPr>
          <w:u w:val="none"/>
        </w:rPr>
      </w:pPr>
      <w:r w:rsidRPr="00D46F9D">
        <w:rPr>
          <w:w w:val="130"/>
          <w:u w:val="thick"/>
        </w:rPr>
        <w:t>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  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</w:t>
      </w:r>
      <w:r w:rsidRPr="00D46F9D">
        <w:rPr>
          <w:spacing w:val="1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 | </w:t>
      </w:r>
      <w:r w:rsidRPr="00D46F9D">
        <w:rPr>
          <w:spacing w:val="1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  |  |  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</w:t>
      </w:r>
      <w:r w:rsidRPr="00D46F9D">
        <w:rPr>
          <w:spacing w:val="1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  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-36"/>
          <w:u w:val="thick"/>
        </w:rPr>
        <w:t xml:space="preserve"> </w:t>
      </w:r>
    </w:p>
    <w:p w14:paraId="3BD77047" w14:textId="77777777" w:rsidR="00252948" w:rsidRPr="00D46F9D" w:rsidRDefault="00EE749C">
      <w:pPr>
        <w:spacing w:line="226" w:lineRule="exact"/>
        <w:ind w:left="934"/>
        <w:rPr>
          <w:sz w:val="20"/>
        </w:rPr>
      </w:pPr>
      <w:r w:rsidRPr="00D46F9D">
        <w:rPr>
          <w:sz w:val="20"/>
        </w:rPr>
        <w:t>Complemento</w:t>
      </w:r>
      <w:r w:rsidRPr="00D46F9D">
        <w:rPr>
          <w:spacing w:val="-3"/>
          <w:sz w:val="20"/>
        </w:rPr>
        <w:t xml:space="preserve"> </w:t>
      </w:r>
      <w:r w:rsidRPr="00D46F9D">
        <w:rPr>
          <w:sz w:val="20"/>
        </w:rPr>
        <w:t>do</w:t>
      </w:r>
      <w:r w:rsidRPr="00D46F9D">
        <w:rPr>
          <w:spacing w:val="-2"/>
          <w:sz w:val="20"/>
        </w:rPr>
        <w:t xml:space="preserve"> </w:t>
      </w:r>
      <w:r w:rsidRPr="00D46F9D">
        <w:rPr>
          <w:sz w:val="20"/>
        </w:rPr>
        <w:t>Endereço</w:t>
      </w:r>
    </w:p>
    <w:p w14:paraId="52FB3845" w14:textId="77777777" w:rsidR="00252948" w:rsidRPr="00D46F9D" w:rsidRDefault="00EE749C">
      <w:pPr>
        <w:pStyle w:val="Corpodetexto"/>
        <w:spacing w:line="297" w:lineRule="exact"/>
        <w:ind w:left="934"/>
        <w:rPr>
          <w:u w:val="none"/>
        </w:rPr>
      </w:pPr>
      <w:r w:rsidRPr="00D46F9D">
        <w:rPr>
          <w:w w:val="130"/>
          <w:u w:val="thick"/>
        </w:rPr>
        <w:t>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  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</w:t>
      </w:r>
      <w:r w:rsidRPr="00D46F9D">
        <w:rPr>
          <w:spacing w:val="1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</w:t>
      </w:r>
      <w:r w:rsidRPr="00D46F9D">
        <w:rPr>
          <w:spacing w:val="3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 | </w:t>
      </w:r>
      <w:r w:rsidRPr="00D46F9D">
        <w:rPr>
          <w:spacing w:val="1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  |  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  |  |  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</w:t>
      </w:r>
      <w:r w:rsidRPr="00D46F9D">
        <w:rPr>
          <w:spacing w:val="1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u w:val="thick"/>
        </w:rPr>
        <w:t xml:space="preserve"> </w:t>
      </w:r>
      <w:r w:rsidRPr="00D46F9D">
        <w:rPr>
          <w:spacing w:val="33"/>
          <w:u w:val="thick"/>
        </w:rPr>
        <w:t xml:space="preserve"> </w:t>
      </w:r>
    </w:p>
    <w:p w14:paraId="0AAA9F2A" w14:textId="77777777" w:rsidR="00252948" w:rsidRPr="00D46F9D" w:rsidRDefault="00EE749C">
      <w:pPr>
        <w:tabs>
          <w:tab w:val="left" w:pos="7225"/>
          <w:tab w:val="left" w:pos="8015"/>
        </w:tabs>
        <w:ind w:left="934"/>
        <w:rPr>
          <w:sz w:val="20"/>
        </w:rPr>
      </w:pPr>
      <w:r w:rsidRPr="00D46F9D">
        <w:rPr>
          <w:sz w:val="20"/>
        </w:rPr>
        <w:t>CPF</w:t>
      </w:r>
      <w:r w:rsidRPr="00D46F9D">
        <w:rPr>
          <w:sz w:val="20"/>
        </w:rPr>
        <w:tab/>
        <w:t>DDD</w:t>
      </w:r>
      <w:r w:rsidRPr="00D46F9D">
        <w:rPr>
          <w:sz w:val="20"/>
        </w:rPr>
        <w:tab/>
        <w:t>Telefone</w:t>
      </w:r>
    </w:p>
    <w:p w14:paraId="4EA8B78B" w14:textId="77777777" w:rsidR="00252948" w:rsidRPr="00D46F9D" w:rsidRDefault="00EE749C">
      <w:pPr>
        <w:pStyle w:val="Corpodetexto"/>
        <w:tabs>
          <w:tab w:val="left" w:pos="9126"/>
        </w:tabs>
        <w:spacing w:line="299" w:lineRule="exact"/>
        <w:ind w:left="934"/>
        <w:rPr>
          <w:u w:val="none"/>
        </w:rPr>
      </w:pPr>
      <w:r w:rsidRPr="00D46F9D">
        <w:rPr>
          <w:w w:val="130"/>
          <w:u w:val="thick"/>
        </w:rPr>
        <w:t>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  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</w:t>
      </w:r>
      <w:r w:rsidRPr="00D46F9D">
        <w:rPr>
          <w:spacing w:val="1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 | </w:t>
      </w:r>
      <w:r w:rsidRPr="00D46F9D">
        <w:rPr>
          <w:spacing w:val="1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  |  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  |  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</w:t>
      </w:r>
      <w:r w:rsidRPr="00D46F9D">
        <w:rPr>
          <w:spacing w:val="1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spacing w:val="92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w w:val="130"/>
          <w:u w:val="thick"/>
        </w:rPr>
        <w:tab/>
        <w:t>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 xml:space="preserve">| </w:t>
      </w:r>
      <w:r w:rsidRPr="00D46F9D">
        <w:rPr>
          <w:spacing w:val="1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1"/>
          <w:w w:val="130"/>
          <w:u w:val="thick"/>
        </w:rPr>
        <w:t xml:space="preserve"> </w:t>
      </w:r>
      <w:r w:rsidRPr="00D46F9D">
        <w:rPr>
          <w:w w:val="130"/>
          <w:u w:val="thick"/>
        </w:rPr>
        <w:t>|</w:t>
      </w:r>
      <w:r w:rsidRPr="00D46F9D">
        <w:rPr>
          <w:spacing w:val="93"/>
          <w:w w:val="130"/>
          <w:u w:val="thick"/>
        </w:rPr>
        <w:t xml:space="preserve"> </w:t>
      </w:r>
      <w:r w:rsidRPr="00D46F9D">
        <w:rPr>
          <w:w w:val="130"/>
          <w:u w:val="thick"/>
        </w:rPr>
        <w:t>|  |</w:t>
      </w:r>
      <w:r w:rsidRPr="00D46F9D">
        <w:rPr>
          <w:u w:val="thick"/>
        </w:rPr>
        <w:t xml:space="preserve"> </w:t>
      </w:r>
      <w:r w:rsidRPr="00D46F9D">
        <w:rPr>
          <w:spacing w:val="24"/>
          <w:u w:val="thick"/>
        </w:rPr>
        <w:t xml:space="preserve"> </w:t>
      </w:r>
    </w:p>
    <w:p w14:paraId="39962C8F" w14:textId="77777777" w:rsidR="00252948" w:rsidRDefault="00EE749C">
      <w:pPr>
        <w:tabs>
          <w:tab w:val="left" w:pos="7026"/>
          <w:tab w:val="left" w:pos="9237"/>
        </w:tabs>
        <w:spacing w:line="228" w:lineRule="exact"/>
        <w:ind w:left="934"/>
        <w:rPr>
          <w:rFonts w:ascii="Arial MT" w:hAnsi="Arial MT"/>
          <w:sz w:val="20"/>
        </w:rPr>
      </w:pPr>
      <w:r w:rsidRPr="00D46F9D">
        <w:rPr>
          <w:sz w:val="20"/>
        </w:rPr>
        <w:t>Curso</w:t>
      </w:r>
      <w:r w:rsidRPr="00D46F9D">
        <w:rPr>
          <w:sz w:val="20"/>
        </w:rPr>
        <w:tab/>
        <w:t>Identidade</w:t>
      </w:r>
      <w:r w:rsidRPr="00D46F9D">
        <w:rPr>
          <w:sz w:val="20"/>
        </w:rPr>
        <w:tab/>
        <w:t>Órgão</w:t>
      </w:r>
      <w:r w:rsidRPr="00D46F9D">
        <w:rPr>
          <w:spacing w:val="-13"/>
          <w:sz w:val="20"/>
        </w:rPr>
        <w:t xml:space="preserve"> </w:t>
      </w:r>
      <w:r w:rsidRPr="00D46F9D">
        <w:rPr>
          <w:sz w:val="20"/>
        </w:rPr>
        <w:t>Expedidor</w:t>
      </w:r>
    </w:p>
    <w:p w14:paraId="5138345A" w14:textId="77777777" w:rsidR="00252948" w:rsidRDefault="00EE749C">
      <w:pPr>
        <w:pStyle w:val="Corpodetexto"/>
        <w:spacing w:line="297" w:lineRule="exact"/>
        <w:ind w:left="934"/>
        <w:rPr>
          <w:u w:val="none"/>
        </w:rPr>
      </w:pPr>
      <w:r>
        <w:rPr>
          <w:w w:val="130"/>
          <w:u w:val="thick"/>
        </w:rPr>
        <w:t>|</w:t>
      </w:r>
      <w:r>
        <w:rPr>
          <w:spacing w:val="91"/>
          <w:w w:val="130"/>
          <w:u w:val="thick"/>
        </w:rPr>
        <w:t xml:space="preserve"> </w:t>
      </w:r>
      <w:r>
        <w:rPr>
          <w:w w:val="130"/>
          <w:u w:val="thick"/>
        </w:rPr>
        <w:t>|  |  |</w:t>
      </w:r>
      <w:r>
        <w:rPr>
          <w:spacing w:val="92"/>
          <w:w w:val="130"/>
          <w:u w:val="thick"/>
        </w:rPr>
        <w:t xml:space="preserve"> </w:t>
      </w:r>
      <w:r>
        <w:rPr>
          <w:w w:val="130"/>
          <w:u w:val="thick"/>
        </w:rPr>
        <w:t>|</w:t>
      </w:r>
      <w:r>
        <w:rPr>
          <w:spacing w:val="92"/>
          <w:w w:val="130"/>
          <w:u w:val="thick"/>
        </w:rPr>
        <w:t xml:space="preserve"> </w:t>
      </w:r>
      <w:r>
        <w:rPr>
          <w:w w:val="130"/>
          <w:u w:val="thick"/>
        </w:rPr>
        <w:t xml:space="preserve">| </w:t>
      </w:r>
      <w:r>
        <w:rPr>
          <w:spacing w:val="1"/>
          <w:w w:val="130"/>
          <w:u w:val="thick"/>
        </w:rPr>
        <w:t xml:space="preserve"> </w:t>
      </w:r>
      <w:r>
        <w:rPr>
          <w:w w:val="130"/>
          <w:u w:val="thick"/>
        </w:rPr>
        <w:t>|</w:t>
      </w:r>
      <w:r>
        <w:rPr>
          <w:spacing w:val="92"/>
          <w:w w:val="130"/>
          <w:u w:val="thick"/>
        </w:rPr>
        <w:t xml:space="preserve"> </w:t>
      </w:r>
      <w:r>
        <w:rPr>
          <w:w w:val="130"/>
          <w:u w:val="thick"/>
        </w:rPr>
        <w:t>|</w:t>
      </w:r>
      <w:r>
        <w:rPr>
          <w:spacing w:val="93"/>
          <w:w w:val="130"/>
          <w:u w:val="thick"/>
        </w:rPr>
        <w:t xml:space="preserve"> </w:t>
      </w:r>
      <w:r>
        <w:rPr>
          <w:w w:val="130"/>
          <w:u w:val="thick"/>
        </w:rPr>
        <w:t>|</w:t>
      </w:r>
      <w:r>
        <w:rPr>
          <w:spacing w:val="93"/>
          <w:w w:val="130"/>
          <w:u w:val="thick"/>
        </w:rPr>
        <w:t xml:space="preserve"> </w:t>
      </w:r>
      <w:r>
        <w:rPr>
          <w:w w:val="130"/>
          <w:u w:val="thick"/>
        </w:rPr>
        <w:t>|</w:t>
      </w:r>
      <w:r>
        <w:rPr>
          <w:spacing w:val="92"/>
          <w:w w:val="130"/>
          <w:u w:val="thick"/>
        </w:rPr>
        <w:t xml:space="preserve"> </w:t>
      </w:r>
      <w:r>
        <w:rPr>
          <w:w w:val="130"/>
          <w:u w:val="thick"/>
        </w:rPr>
        <w:t xml:space="preserve">|  | </w:t>
      </w:r>
      <w:r>
        <w:rPr>
          <w:spacing w:val="1"/>
          <w:w w:val="130"/>
          <w:u w:val="thick"/>
        </w:rPr>
        <w:t xml:space="preserve"> </w:t>
      </w:r>
      <w:r>
        <w:rPr>
          <w:w w:val="130"/>
          <w:u w:val="thick"/>
        </w:rPr>
        <w:t>|</w:t>
      </w:r>
      <w:r>
        <w:rPr>
          <w:spacing w:val="92"/>
          <w:w w:val="130"/>
          <w:u w:val="thick"/>
        </w:rPr>
        <w:t xml:space="preserve"> </w:t>
      </w:r>
      <w:r>
        <w:rPr>
          <w:w w:val="130"/>
          <w:u w:val="thick"/>
        </w:rPr>
        <w:t>|</w:t>
      </w:r>
      <w:r>
        <w:rPr>
          <w:spacing w:val="93"/>
          <w:w w:val="130"/>
          <w:u w:val="thick"/>
        </w:rPr>
        <w:t xml:space="preserve"> </w:t>
      </w:r>
      <w:r>
        <w:rPr>
          <w:w w:val="130"/>
          <w:u w:val="thick"/>
        </w:rPr>
        <w:t>|  |</w:t>
      </w:r>
      <w:r>
        <w:rPr>
          <w:spacing w:val="92"/>
          <w:w w:val="130"/>
          <w:u w:val="thick"/>
        </w:rPr>
        <w:t xml:space="preserve"> </w:t>
      </w:r>
      <w:r>
        <w:rPr>
          <w:w w:val="130"/>
          <w:u w:val="thick"/>
        </w:rPr>
        <w:t>|  |</w:t>
      </w:r>
      <w:r>
        <w:rPr>
          <w:spacing w:val="93"/>
          <w:w w:val="130"/>
          <w:u w:val="thick"/>
        </w:rPr>
        <w:t xml:space="preserve"> </w:t>
      </w:r>
      <w:r>
        <w:rPr>
          <w:w w:val="130"/>
          <w:u w:val="thick"/>
        </w:rPr>
        <w:t>|</w:t>
      </w:r>
      <w:r>
        <w:rPr>
          <w:spacing w:val="92"/>
          <w:w w:val="130"/>
          <w:u w:val="thick"/>
        </w:rPr>
        <w:t xml:space="preserve"> </w:t>
      </w:r>
      <w:r>
        <w:rPr>
          <w:w w:val="130"/>
          <w:u w:val="thick"/>
        </w:rPr>
        <w:t>|  |  |  |</w:t>
      </w:r>
      <w:r>
        <w:rPr>
          <w:spacing w:val="91"/>
          <w:w w:val="130"/>
          <w:u w:val="thick"/>
        </w:rPr>
        <w:t xml:space="preserve"> </w:t>
      </w:r>
      <w:r>
        <w:rPr>
          <w:w w:val="130"/>
          <w:u w:val="thick"/>
        </w:rPr>
        <w:t>|</w:t>
      </w:r>
      <w:r>
        <w:rPr>
          <w:spacing w:val="93"/>
          <w:w w:val="130"/>
          <w:u w:val="thick"/>
        </w:rPr>
        <w:t xml:space="preserve"> </w:t>
      </w:r>
      <w:r>
        <w:rPr>
          <w:w w:val="130"/>
          <w:u w:val="thick"/>
        </w:rPr>
        <w:t xml:space="preserve">| </w:t>
      </w:r>
      <w:r>
        <w:rPr>
          <w:spacing w:val="1"/>
          <w:w w:val="130"/>
          <w:u w:val="thick"/>
        </w:rPr>
        <w:t xml:space="preserve"> </w:t>
      </w:r>
      <w:r>
        <w:rPr>
          <w:w w:val="130"/>
          <w:u w:val="thick"/>
        </w:rPr>
        <w:t>|  |</w:t>
      </w:r>
      <w:r>
        <w:rPr>
          <w:spacing w:val="91"/>
          <w:w w:val="130"/>
          <w:u w:val="thick"/>
        </w:rPr>
        <w:t xml:space="preserve"> </w:t>
      </w:r>
      <w:r>
        <w:rPr>
          <w:w w:val="130"/>
          <w:u w:val="thick"/>
        </w:rPr>
        <w:t>|  |  |</w:t>
      </w:r>
      <w:r>
        <w:rPr>
          <w:spacing w:val="92"/>
          <w:w w:val="130"/>
          <w:u w:val="thick"/>
        </w:rPr>
        <w:t xml:space="preserve"> </w:t>
      </w:r>
      <w:r>
        <w:rPr>
          <w:w w:val="130"/>
          <w:u w:val="thick"/>
        </w:rPr>
        <w:t>|</w:t>
      </w:r>
      <w:r>
        <w:rPr>
          <w:spacing w:val="93"/>
          <w:w w:val="130"/>
          <w:u w:val="thick"/>
        </w:rPr>
        <w:t xml:space="preserve"> </w:t>
      </w:r>
      <w:r>
        <w:rPr>
          <w:w w:val="130"/>
          <w:u w:val="thick"/>
        </w:rPr>
        <w:t>|  |</w:t>
      </w:r>
      <w:r>
        <w:rPr>
          <w:spacing w:val="92"/>
          <w:w w:val="130"/>
          <w:u w:val="thick"/>
        </w:rPr>
        <w:t xml:space="preserve"> </w:t>
      </w:r>
      <w:r>
        <w:rPr>
          <w:w w:val="130"/>
          <w:u w:val="thick"/>
        </w:rPr>
        <w:t>|</w:t>
      </w:r>
      <w:r>
        <w:rPr>
          <w:spacing w:val="93"/>
          <w:w w:val="130"/>
          <w:u w:val="thick"/>
        </w:rPr>
        <w:t xml:space="preserve"> </w:t>
      </w:r>
      <w:r>
        <w:rPr>
          <w:w w:val="130"/>
          <w:u w:val="thick"/>
        </w:rPr>
        <w:t>|  |</w:t>
      </w:r>
      <w:r>
        <w:rPr>
          <w:spacing w:val="-36"/>
          <w:u w:val="thick"/>
        </w:rPr>
        <w:t xml:space="preserve"> </w:t>
      </w:r>
    </w:p>
    <w:p w14:paraId="743D48B1" w14:textId="77777777" w:rsidR="00252948" w:rsidRDefault="00252948">
      <w:pPr>
        <w:pStyle w:val="Corpodetexto"/>
        <w:spacing w:before="9"/>
        <w:rPr>
          <w:sz w:val="12"/>
          <w:u w:val="none"/>
        </w:rPr>
      </w:pPr>
    </w:p>
    <w:p w14:paraId="6E1AB2FF" w14:textId="77777777" w:rsidR="00252948" w:rsidRDefault="00EE749C">
      <w:pPr>
        <w:spacing w:before="93"/>
        <w:ind w:left="924"/>
        <w:rPr>
          <w:b/>
          <w:sz w:val="20"/>
        </w:rPr>
      </w:pPr>
      <w:r>
        <w:rPr>
          <w:b/>
          <w:sz w:val="20"/>
        </w:rPr>
        <w:t>Vem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Requerer: 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Secretaria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PPGFPPI</w:t>
      </w:r>
    </w:p>
    <w:p w14:paraId="0B5F7E8C" w14:textId="77777777" w:rsidR="00252948" w:rsidRDefault="003359B3">
      <w:pPr>
        <w:pStyle w:val="Corpodetexto"/>
        <w:rPr>
          <w:sz w:val="22"/>
          <w:u w:val="none"/>
        </w:rPr>
      </w:pPr>
      <w:r>
        <w:rPr>
          <w:noProof/>
          <w:sz w:val="22"/>
          <w:u w:val="none"/>
          <w:lang w:val="pt-BR" w:eastAsia="pt-BR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F2F7869" wp14:editId="2B2B1303">
                <wp:simplePos x="0" y="0"/>
                <wp:positionH relativeFrom="column">
                  <wp:posOffset>3829050</wp:posOffset>
                </wp:positionH>
                <wp:positionV relativeFrom="paragraph">
                  <wp:posOffset>104140</wp:posOffset>
                </wp:positionV>
                <wp:extent cx="3276600" cy="2152650"/>
                <wp:effectExtent l="0" t="0" r="19050" b="19050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6B41DC" w14:textId="77777777" w:rsidR="00BF039D" w:rsidRPr="00D63A9F" w:rsidRDefault="00141539" w:rsidP="00BF039D">
                            <w:pPr>
                              <w:tabs>
                                <w:tab w:val="left" w:pos="462"/>
                              </w:tabs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F039D"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0</w:t>
                            </w:r>
                            <w:r w:rsidR="00D815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8</w:t>
                            </w:r>
                            <w:r w:rsidR="00BF039D"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(</w:t>
                            </w:r>
                            <w:r w:rsidR="00BF039D"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ab/>
                            </w:r>
                            <w:r w:rsidR="00BF039D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BF039D"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) </w:t>
                            </w:r>
                            <w:r w:rsidR="00BF039D" w:rsidRPr="00D63A9F"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Agendamento</w:t>
                            </w:r>
                            <w:r w:rsidR="00BF039D" w:rsidRPr="00D63A9F">
                              <w:rPr>
                                <w:rFonts w:ascii="Arial MT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F039D" w:rsidRPr="00D63A9F"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de Defesa</w:t>
                            </w:r>
                            <w:r w:rsidR="00BF039D" w:rsidRPr="00D63A9F">
                              <w:rPr>
                                <w:rFonts w:ascii="Arial MT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F039D" w:rsidRPr="00D63A9F"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de</w:t>
                            </w:r>
                            <w:r w:rsidR="00BF039D" w:rsidRPr="00D63A9F">
                              <w:rPr>
                                <w:rFonts w:ascii="Arial MT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F039D" w:rsidRPr="00D63A9F"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TCC</w:t>
                            </w:r>
                            <w:r w:rsidR="00BF039D" w:rsidRPr="00D63A9F">
                              <w:rPr>
                                <w:b/>
                                <w:sz w:val="18"/>
                                <w:szCs w:val="18"/>
                              </w:rPr>
                              <w:t>*</w:t>
                            </w:r>
                          </w:p>
                          <w:p w14:paraId="4DCA6013" w14:textId="77777777" w:rsidR="00BF039D" w:rsidRPr="00D63A9F" w:rsidRDefault="00BF039D" w:rsidP="00BF039D">
                            <w:pPr>
                              <w:tabs>
                                <w:tab w:val="left" w:pos="556"/>
                              </w:tabs>
                              <w:ind w:left="47"/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</w:pPr>
                          </w:p>
                          <w:p w14:paraId="67D499DC" w14:textId="77777777" w:rsidR="00BF039D" w:rsidRPr="00D8159F" w:rsidRDefault="00BF039D" w:rsidP="00D8159F">
                            <w:pPr>
                              <w:tabs>
                                <w:tab w:val="left" w:pos="556"/>
                              </w:tabs>
                              <w:spacing w:line="554" w:lineRule="auto"/>
                              <w:ind w:left="47" w:right="603"/>
                              <w:rPr>
                                <w:rFonts w:ascii="Arial MT" w:hAnsi="Arial MT"/>
                                <w:bCs/>
                                <w:sz w:val="18"/>
                                <w:szCs w:val="18"/>
                              </w:rPr>
                            </w:pP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0</w:t>
                            </w:r>
                            <w:r w:rsidR="00D815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9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(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)</w:t>
                            </w:r>
                            <w:bookmarkStart w:id="0" w:name="_Hlk89332368"/>
                            <w:r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8159F"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Solicitação</w:t>
                            </w:r>
                            <w:r w:rsidR="00D8159F" w:rsidRPr="00D63A9F">
                              <w:rPr>
                                <w:rFonts w:ascii="Arial MT" w:hAnsi="Arial MT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8159F"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de</w:t>
                            </w:r>
                            <w:r w:rsidR="00D8159F" w:rsidRPr="00D63A9F">
                              <w:rPr>
                                <w:rFonts w:ascii="Arial MT" w:hAnsi="Arial MT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8159F"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Coorientaçã</w:t>
                            </w:r>
                            <w:bookmarkEnd w:id="0"/>
                            <w:r w:rsidR="00D815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o</w:t>
                            </w:r>
                          </w:p>
                          <w:p w14:paraId="621F6868" w14:textId="77777777" w:rsidR="00BF039D" w:rsidRPr="00EC2FB4" w:rsidRDefault="00BF039D" w:rsidP="00BF039D">
                            <w:pPr>
                              <w:tabs>
                                <w:tab w:val="left" w:pos="505"/>
                              </w:tabs>
                              <w:rPr>
                                <w:rFonts w:ascii="Arial MT"/>
                                <w:sz w:val="18"/>
                                <w:szCs w:val="18"/>
                              </w:rPr>
                            </w:pP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0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)</w:t>
                            </w:r>
                            <w:r w:rsidR="00D815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 Mudança de Orientador</w:t>
                            </w:r>
                          </w:p>
                          <w:p w14:paraId="69F555AA" w14:textId="77777777" w:rsidR="00BF039D" w:rsidRDefault="00BF039D" w:rsidP="00BF039D">
                            <w:pPr>
                              <w:tabs>
                                <w:tab w:val="left" w:pos="463"/>
                              </w:tabs>
                              <w:spacing w:line="223" w:lineRule="exact"/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</w:pPr>
                          </w:p>
                          <w:p w14:paraId="03E44C94" w14:textId="77777777" w:rsidR="00BF039D" w:rsidRDefault="00BF039D" w:rsidP="00BF039D">
                            <w:pPr>
                              <w:tabs>
                                <w:tab w:val="left" w:pos="462"/>
                              </w:tabs>
                              <w:rPr>
                                <w:rFonts w:ascii="Arial MT"/>
                                <w:sz w:val="18"/>
                                <w:szCs w:val="18"/>
                              </w:rPr>
                            </w:pPr>
                            <w:r w:rsidRPr="00D63A9F"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1</w:t>
                            </w:r>
                            <w:r w:rsidRPr="00D63A9F"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Pr="00D63A9F"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)</w:t>
                            </w:r>
                            <w:r w:rsidRPr="00D63A9F">
                              <w:rPr>
                                <w:rFonts w:ascii="Arial MT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Requerimento</w:t>
                            </w:r>
                            <w:r w:rsidRPr="00D63A9F">
                              <w:rPr>
                                <w:rFonts w:ascii="Arial MT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Simples.</w:t>
                            </w:r>
                            <w:r w:rsidRPr="00D63A9F">
                              <w:rPr>
                                <w:rFonts w:ascii="Arial MT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Professor</w:t>
                            </w:r>
                            <w:r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/</w:t>
                            </w:r>
                            <w:r w:rsidR="0075705B"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Arial MT"/>
                                <w:sz w:val="18"/>
                                <w:szCs w:val="18"/>
                              </w:rPr>
                              <w:t>luno</w:t>
                            </w:r>
                          </w:p>
                          <w:p w14:paraId="685A79DE" w14:textId="77777777" w:rsidR="00BF039D" w:rsidRDefault="00BF039D" w:rsidP="00BF039D">
                            <w:pPr>
                              <w:tabs>
                                <w:tab w:val="left" w:pos="462"/>
                              </w:tabs>
                              <w:rPr>
                                <w:rFonts w:ascii="Arial MT"/>
                                <w:sz w:val="18"/>
                                <w:szCs w:val="18"/>
                              </w:rPr>
                            </w:pPr>
                          </w:p>
                          <w:p w14:paraId="72022B03" w14:textId="77777777" w:rsidR="00BF039D" w:rsidRDefault="00BF039D" w:rsidP="00BF039D">
                            <w:pPr>
                              <w:tabs>
                                <w:tab w:val="left" w:pos="462"/>
                              </w:tabs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12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)</w:t>
                            </w:r>
                            <w:r w:rsidRPr="00D63A9F">
                              <w:rPr>
                                <w:rFonts w:ascii="Arial MT" w:hAnsi="Arial MT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Protocolo</w:t>
                            </w:r>
                            <w:r w:rsidRPr="00D63A9F">
                              <w:rPr>
                                <w:rFonts w:ascii="Arial MT" w:hAnsi="Arial MT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Entrega</w:t>
                            </w:r>
                            <w:r w:rsidRPr="00D63A9F">
                              <w:rPr>
                                <w:rFonts w:ascii="Arial MT" w:hAnsi="Arial MT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de</w:t>
                            </w:r>
                            <w:r w:rsidRPr="00D63A9F">
                              <w:rPr>
                                <w:rFonts w:ascii="Arial MT" w:hAnsi="Arial MT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Documentação</w:t>
                            </w:r>
                            <w:r w:rsidRPr="00D63A9F">
                              <w:rPr>
                                <w:rFonts w:ascii="Arial MT" w:hAnsi="Arial MT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Final</w:t>
                            </w:r>
                          </w:p>
                          <w:p w14:paraId="58390B79" w14:textId="77777777" w:rsidR="007972AD" w:rsidRDefault="007972AD" w:rsidP="00BF039D">
                            <w:pPr>
                              <w:tabs>
                                <w:tab w:val="left" w:pos="462"/>
                              </w:tabs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</w:pPr>
                          </w:p>
                          <w:p w14:paraId="1F7A04B0" w14:textId="77777777" w:rsidR="00BF039D" w:rsidRPr="00D63A9F" w:rsidRDefault="00BF039D" w:rsidP="00BF039D">
                            <w:pPr>
                              <w:tabs>
                                <w:tab w:val="left" w:pos="462"/>
                              </w:tabs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</w:pPr>
                          </w:p>
                          <w:p w14:paraId="2712A4B6" w14:textId="77777777" w:rsidR="00BF039D" w:rsidRPr="00D63A9F" w:rsidRDefault="00BF039D" w:rsidP="00BF039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F039D">
                              <w:rPr>
                                <w:rFonts w:ascii="Arial MT" w:hAnsi="Arial MT"/>
                              </w:rPr>
                              <w:t>*</w:t>
                            </w:r>
                            <w:r w:rsidRPr="00D63A9F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Necessário</w:t>
                            </w:r>
                            <w:r w:rsidRPr="00D63A9F">
                              <w:rPr>
                                <w:b/>
                                <w:i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anexar</w:t>
                            </w:r>
                            <w:r w:rsidRPr="00D63A9F">
                              <w:rPr>
                                <w:b/>
                                <w:i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documentação complementar</w:t>
                            </w:r>
                          </w:p>
                          <w:p w14:paraId="1145AC9E" w14:textId="77777777" w:rsidR="00BF039D" w:rsidRDefault="00BF03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F7869" id="Caixa de Texto 4" o:spid="_x0000_s1028" type="#_x0000_t202" style="position:absolute;margin-left:301.5pt;margin-top:8.2pt;width:258pt;height:169.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9JiOgIAAIQ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" fillcolor="white [3201]" strokeweight=".5pt">
                <v:textbox>
                  <w:txbxContent>
                    <w:p w14:paraId="206B41DC" w14:textId="77777777" w:rsidR="00BF039D" w:rsidRPr="00D63A9F" w:rsidRDefault="00141539" w:rsidP="00BF039D">
                      <w:pPr>
                        <w:tabs>
                          <w:tab w:val="left" w:pos="462"/>
                        </w:tabs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 </w:t>
                      </w:r>
                      <w:r w:rsidR="00BF039D"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0</w:t>
                      </w:r>
                      <w:r w:rsidR="00D8159F">
                        <w:rPr>
                          <w:rFonts w:ascii="Arial MT" w:hAnsi="Arial MT"/>
                          <w:sz w:val="18"/>
                          <w:szCs w:val="18"/>
                        </w:rPr>
                        <w:t>8</w:t>
                      </w:r>
                      <w:r w:rsidR="00BF039D"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(</w:t>
                      </w:r>
                      <w:r w:rsidR="00BF039D"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ab/>
                      </w:r>
                      <w:r w:rsidR="00BF039D"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  </w:t>
                      </w:r>
                      <w:r w:rsidR="00BF039D"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) </w:t>
                      </w:r>
                      <w:r w:rsidR="00BF039D" w:rsidRPr="00D63A9F">
                        <w:rPr>
                          <w:rFonts w:ascii="Arial MT"/>
                          <w:sz w:val="18"/>
                          <w:szCs w:val="18"/>
                        </w:rPr>
                        <w:t>Agendamento</w:t>
                      </w:r>
                      <w:r w:rsidR="00BF039D" w:rsidRPr="00D63A9F">
                        <w:rPr>
                          <w:rFonts w:ascii="Arial MT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="00BF039D" w:rsidRPr="00D63A9F">
                        <w:rPr>
                          <w:rFonts w:ascii="Arial MT"/>
                          <w:sz w:val="18"/>
                          <w:szCs w:val="18"/>
                        </w:rPr>
                        <w:t>de Defesa</w:t>
                      </w:r>
                      <w:r w:rsidR="00BF039D" w:rsidRPr="00D63A9F">
                        <w:rPr>
                          <w:rFonts w:ascii="Arial MT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="00BF039D" w:rsidRPr="00D63A9F">
                        <w:rPr>
                          <w:rFonts w:ascii="Arial MT"/>
                          <w:sz w:val="18"/>
                          <w:szCs w:val="18"/>
                        </w:rPr>
                        <w:t>de</w:t>
                      </w:r>
                      <w:r w:rsidR="00BF039D" w:rsidRPr="00D63A9F">
                        <w:rPr>
                          <w:rFonts w:ascii="Arial MT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="00BF039D" w:rsidRPr="00D63A9F">
                        <w:rPr>
                          <w:rFonts w:ascii="Arial MT"/>
                          <w:sz w:val="18"/>
                          <w:szCs w:val="18"/>
                        </w:rPr>
                        <w:t>TCC</w:t>
                      </w:r>
                      <w:r w:rsidR="00BF039D" w:rsidRPr="00D63A9F">
                        <w:rPr>
                          <w:b/>
                          <w:sz w:val="18"/>
                          <w:szCs w:val="18"/>
                        </w:rPr>
                        <w:t>*</w:t>
                      </w:r>
                    </w:p>
                    <w:p w14:paraId="4DCA6013" w14:textId="77777777" w:rsidR="00BF039D" w:rsidRPr="00D63A9F" w:rsidRDefault="00BF039D" w:rsidP="00BF039D">
                      <w:pPr>
                        <w:tabs>
                          <w:tab w:val="left" w:pos="556"/>
                        </w:tabs>
                        <w:ind w:left="47"/>
                        <w:rPr>
                          <w:rFonts w:ascii="Arial MT" w:hAnsi="Arial MT"/>
                          <w:sz w:val="18"/>
                          <w:szCs w:val="18"/>
                        </w:rPr>
                      </w:pPr>
                    </w:p>
                    <w:p w14:paraId="67D499DC" w14:textId="77777777" w:rsidR="00BF039D" w:rsidRPr="00D8159F" w:rsidRDefault="00BF039D" w:rsidP="00D8159F">
                      <w:pPr>
                        <w:tabs>
                          <w:tab w:val="left" w:pos="556"/>
                        </w:tabs>
                        <w:spacing w:line="554" w:lineRule="auto"/>
                        <w:ind w:left="47" w:right="603"/>
                        <w:rPr>
                          <w:rFonts w:ascii="Arial MT" w:hAnsi="Arial MT"/>
                          <w:bCs/>
                          <w:sz w:val="18"/>
                          <w:szCs w:val="18"/>
                        </w:rPr>
                      </w:pP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0</w:t>
                      </w:r>
                      <w:r w:rsidR="00D8159F">
                        <w:rPr>
                          <w:rFonts w:ascii="Arial MT" w:hAnsi="Arial MT"/>
                          <w:sz w:val="18"/>
                          <w:szCs w:val="18"/>
                        </w:rPr>
                        <w:t>9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(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Arial MT" w:hAnsi="Arial MT"/>
                          <w:sz w:val="18"/>
                          <w:szCs w:val="18"/>
                        </w:rPr>
                        <w:t>)</w:t>
                      </w:r>
                      <w:bookmarkStart w:id="1" w:name="_Hlk89332368"/>
                      <w:r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 </w:t>
                      </w:r>
                      <w:r w:rsidR="00D8159F"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Solicitação</w:t>
                      </w:r>
                      <w:r w:rsidR="00D8159F" w:rsidRPr="00D63A9F">
                        <w:rPr>
                          <w:rFonts w:ascii="Arial MT" w:hAnsi="Arial MT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="00D8159F"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de</w:t>
                      </w:r>
                      <w:r w:rsidR="00D8159F" w:rsidRPr="00D63A9F">
                        <w:rPr>
                          <w:rFonts w:ascii="Arial MT" w:hAnsi="Arial MT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="00D8159F"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Coorientaçã</w:t>
                      </w:r>
                      <w:bookmarkEnd w:id="1"/>
                      <w:r w:rsidR="00D8159F">
                        <w:rPr>
                          <w:rFonts w:ascii="Arial MT" w:hAnsi="Arial MT"/>
                          <w:sz w:val="18"/>
                          <w:szCs w:val="18"/>
                        </w:rPr>
                        <w:t>o</w:t>
                      </w:r>
                    </w:p>
                    <w:p w14:paraId="621F6868" w14:textId="77777777" w:rsidR="00BF039D" w:rsidRPr="00EC2FB4" w:rsidRDefault="00BF039D" w:rsidP="00BF039D">
                      <w:pPr>
                        <w:tabs>
                          <w:tab w:val="left" w:pos="505"/>
                        </w:tabs>
                        <w:rPr>
                          <w:rFonts w:ascii="Arial MT"/>
                          <w:sz w:val="18"/>
                          <w:szCs w:val="18"/>
                        </w:rPr>
                      </w:pP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rFonts w:ascii="Arial MT" w:hAnsi="Arial MT"/>
                          <w:sz w:val="18"/>
                          <w:szCs w:val="18"/>
                        </w:rPr>
                        <w:t>0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      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)</w:t>
                      </w:r>
                      <w:r w:rsidR="00D8159F"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 Mudança de Orientador</w:t>
                      </w:r>
                    </w:p>
                    <w:p w14:paraId="69F555AA" w14:textId="77777777" w:rsidR="00BF039D" w:rsidRDefault="00BF039D" w:rsidP="00BF039D">
                      <w:pPr>
                        <w:tabs>
                          <w:tab w:val="left" w:pos="463"/>
                        </w:tabs>
                        <w:spacing w:line="223" w:lineRule="exact"/>
                        <w:rPr>
                          <w:rFonts w:ascii="Arial MT" w:hAnsi="Arial MT"/>
                          <w:sz w:val="18"/>
                          <w:szCs w:val="18"/>
                        </w:rPr>
                      </w:pPr>
                    </w:p>
                    <w:p w14:paraId="03E44C94" w14:textId="77777777" w:rsidR="00BF039D" w:rsidRDefault="00BF039D" w:rsidP="00BF039D">
                      <w:pPr>
                        <w:tabs>
                          <w:tab w:val="left" w:pos="462"/>
                        </w:tabs>
                        <w:rPr>
                          <w:rFonts w:ascii="Arial MT"/>
                          <w:sz w:val="18"/>
                          <w:szCs w:val="18"/>
                        </w:rPr>
                      </w:pPr>
                      <w:r w:rsidRPr="00D63A9F">
                        <w:rPr>
                          <w:rFonts w:ascii="Arial MT"/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rFonts w:ascii="Arial MT"/>
                          <w:sz w:val="18"/>
                          <w:szCs w:val="18"/>
                        </w:rPr>
                        <w:t>1</w:t>
                      </w:r>
                      <w:r w:rsidRPr="00D63A9F">
                        <w:rPr>
                          <w:rFonts w:ascii="Arial MT"/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rFonts w:ascii="Arial MT"/>
                          <w:sz w:val="18"/>
                          <w:szCs w:val="18"/>
                        </w:rPr>
                        <w:t xml:space="preserve">      </w:t>
                      </w:r>
                      <w:r w:rsidRPr="00D63A9F">
                        <w:rPr>
                          <w:rFonts w:ascii="Arial MT"/>
                          <w:sz w:val="18"/>
                          <w:szCs w:val="18"/>
                        </w:rPr>
                        <w:t>)</w:t>
                      </w:r>
                      <w:r w:rsidRPr="00D63A9F">
                        <w:rPr>
                          <w:rFonts w:ascii="Arial MT"/>
                          <w:spacing w:val="-5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rFonts w:ascii="Arial MT"/>
                          <w:sz w:val="18"/>
                          <w:szCs w:val="18"/>
                        </w:rPr>
                        <w:t>Requerimento</w:t>
                      </w:r>
                      <w:r w:rsidRPr="00D63A9F">
                        <w:rPr>
                          <w:rFonts w:ascii="Arial MT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rFonts w:ascii="Arial MT"/>
                          <w:sz w:val="18"/>
                          <w:szCs w:val="18"/>
                        </w:rPr>
                        <w:t>Simples.</w:t>
                      </w:r>
                      <w:r w:rsidRPr="00D63A9F">
                        <w:rPr>
                          <w:rFonts w:ascii="Arial MT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rFonts w:ascii="Arial MT"/>
                          <w:sz w:val="18"/>
                          <w:szCs w:val="18"/>
                        </w:rPr>
                        <w:t>Professor</w:t>
                      </w:r>
                      <w:r>
                        <w:rPr>
                          <w:rFonts w:ascii="Arial MT"/>
                          <w:sz w:val="18"/>
                          <w:szCs w:val="18"/>
                        </w:rPr>
                        <w:t>/</w:t>
                      </w:r>
                      <w:r w:rsidR="0075705B">
                        <w:rPr>
                          <w:rFonts w:ascii="Arial MT"/>
                          <w:sz w:val="18"/>
                          <w:szCs w:val="18"/>
                        </w:rPr>
                        <w:t>A</w:t>
                      </w:r>
                      <w:r>
                        <w:rPr>
                          <w:rFonts w:ascii="Arial MT"/>
                          <w:sz w:val="18"/>
                          <w:szCs w:val="18"/>
                        </w:rPr>
                        <w:t>luno</w:t>
                      </w:r>
                    </w:p>
                    <w:p w14:paraId="685A79DE" w14:textId="77777777" w:rsidR="00BF039D" w:rsidRDefault="00BF039D" w:rsidP="00BF039D">
                      <w:pPr>
                        <w:tabs>
                          <w:tab w:val="left" w:pos="462"/>
                        </w:tabs>
                        <w:rPr>
                          <w:rFonts w:ascii="Arial MT"/>
                          <w:sz w:val="18"/>
                          <w:szCs w:val="18"/>
                        </w:rPr>
                      </w:pPr>
                    </w:p>
                    <w:p w14:paraId="72022B03" w14:textId="77777777" w:rsidR="00BF039D" w:rsidRDefault="00BF039D" w:rsidP="00BF039D">
                      <w:pPr>
                        <w:tabs>
                          <w:tab w:val="left" w:pos="462"/>
                        </w:tabs>
                        <w:rPr>
                          <w:rFonts w:ascii="Arial MT" w:hAnsi="Arial MT"/>
                          <w:sz w:val="18"/>
                          <w:szCs w:val="18"/>
                        </w:rPr>
                      </w:pPr>
                      <w:r>
                        <w:rPr>
                          <w:rFonts w:ascii="Arial MT" w:hAnsi="Arial MT"/>
                          <w:sz w:val="18"/>
                          <w:szCs w:val="18"/>
                        </w:rPr>
                        <w:t>12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      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)</w:t>
                      </w:r>
                      <w:r w:rsidRPr="00D63A9F">
                        <w:rPr>
                          <w:rFonts w:ascii="Arial MT" w:hAnsi="Arial MT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Protocolo</w:t>
                      </w:r>
                      <w:r w:rsidRPr="00D63A9F">
                        <w:rPr>
                          <w:rFonts w:ascii="Arial MT" w:hAnsi="Arial MT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Entrega</w:t>
                      </w:r>
                      <w:r w:rsidRPr="00D63A9F">
                        <w:rPr>
                          <w:rFonts w:ascii="Arial MT" w:hAnsi="Arial MT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de</w:t>
                      </w:r>
                      <w:r w:rsidRPr="00D63A9F">
                        <w:rPr>
                          <w:rFonts w:ascii="Arial MT" w:hAnsi="Arial MT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Documentação</w:t>
                      </w:r>
                      <w:r w:rsidRPr="00D63A9F">
                        <w:rPr>
                          <w:rFonts w:ascii="Arial MT" w:hAnsi="Arial MT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Final</w:t>
                      </w:r>
                    </w:p>
                    <w:p w14:paraId="58390B79" w14:textId="77777777" w:rsidR="007972AD" w:rsidRDefault="007972AD" w:rsidP="00BF039D">
                      <w:pPr>
                        <w:tabs>
                          <w:tab w:val="left" w:pos="462"/>
                        </w:tabs>
                        <w:rPr>
                          <w:rFonts w:ascii="Arial MT" w:hAnsi="Arial MT"/>
                          <w:sz w:val="18"/>
                          <w:szCs w:val="18"/>
                        </w:rPr>
                      </w:pPr>
                    </w:p>
                    <w:p w14:paraId="1F7A04B0" w14:textId="77777777" w:rsidR="00BF039D" w:rsidRPr="00D63A9F" w:rsidRDefault="00BF039D" w:rsidP="00BF039D">
                      <w:pPr>
                        <w:tabs>
                          <w:tab w:val="left" w:pos="462"/>
                        </w:tabs>
                        <w:rPr>
                          <w:rFonts w:ascii="Arial MT" w:hAnsi="Arial MT"/>
                          <w:sz w:val="18"/>
                          <w:szCs w:val="18"/>
                        </w:rPr>
                      </w:pPr>
                    </w:p>
                    <w:p w14:paraId="2712A4B6" w14:textId="77777777" w:rsidR="00BF039D" w:rsidRPr="00D63A9F" w:rsidRDefault="00BF039D" w:rsidP="00BF039D">
                      <w:pPr>
                        <w:rPr>
                          <w:sz w:val="18"/>
                          <w:szCs w:val="18"/>
                        </w:rPr>
                      </w:pPr>
                      <w:r w:rsidRPr="00BF039D">
                        <w:rPr>
                          <w:rFonts w:ascii="Arial MT" w:hAnsi="Arial MT"/>
                        </w:rPr>
                        <w:t>*</w:t>
                      </w:r>
                      <w:r w:rsidRPr="00D63A9F">
                        <w:rPr>
                          <w:b/>
                          <w:i/>
                          <w:sz w:val="18"/>
                          <w:szCs w:val="18"/>
                        </w:rPr>
                        <w:t>Necessário</w:t>
                      </w:r>
                      <w:r w:rsidRPr="00D63A9F">
                        <w:rPr>
                          <w:b/>
                          <w:i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b/>
                          <w:i/>
                          <w:sz w:val="18"/>
                          <w:szCs w:val="18"/>
                        </w:rPr>
                        <w:t>anexar</w:t>
                      </w:r>
                      <w:r w:rsidRPr="00D63A9F">
                        <w:rPr>
                          <w:b/>
                          <w:i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b/>
                          <w:i/>
                          <w:sz w:val="18"/>
                          <w:szCs w:val="18"/>
                        </w:rPr>
                        <w:t>documentação complementar</w:t>
                      </w:r>
                    </w:p>
                    <w:p w14:paraId="1145AC9E" w14:textId="77777777" w:rsidR="00BF039D" w:rsidRDefault="00BF039D"/>
                  </w:txbxContent>
                </v:textbox>
              </v:shape>
            </w:pict>
          </mc:Fallback>
        </mc:AlternateContent>
      </w:r>
      <w:r w:rsidR="00BF039D">
        <w:rPr>
          <w:noProof/>
          <w:sz w:val="22"/>
          <w:u w:val="none"/>
          <w:lang w:val="pt-BR" w:eastAsia="pt-BR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E851CC7" wp14:editId="43ADCB18">
                <wp:simplePos x="0" y="0"/>
                <wp:positionH relativeFrom="column">
                  <wp:posOffset>533400</wp:posOffset>
                </wp:positionH>
                <wp:positionV relativeFrom="paragraph">
                  <wp:posOffset>99695</wp:posOffset>
                </wp:positionV>
                <wp:extent cx="3305175" cy="2152650"/>
                <wp:effectExtent l="0" t="0" r="28575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412FF4" w14:textId="77777777" w:rsidR="00D63A9F" w:rsidRPr="00D63A9F" w:rsidRDefault="00D63A9F" w:rsidP="00D63A9F">
                            <w:pPr>
                              <w:tabs>
                                <w:tab w:val="left" w:pos="556"/>
                              </w:tabs>
                              <w:spacing w:before="1" w:line="480" w:lineRule="auto"/>
                              <w:ind w:left="47" w:right="1736" w:firstLine="2"/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</w:pP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01(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ab/>
                              <w:t>) Aproveitamento d</w:t>
                            </w:r>
                            <w:r w:rsidR="00EC2FB4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e 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Créditos*</w:t>
                            </w:r>
                            <w:r w:rsidR="00EC2FB4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CD97384" w14:textId="77777777" w:rsidR="00D63A9F" w:rsidRPr="00D63A9F" w:rsidRDefault="00D63A9F" w:rsidP="00D63A9F">
                            <w:pPr>
                              <w:tabs>
                                <w:tab w:val="left" w:pos="556"/>
                              </w:tabs>
                              <w:spacing w:before="1" w:line="480" w:lineRule="auto"/>
                              <w:ind w:left="47" w:right="1736" w:firstLine="2"/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</w:pPr>
                            <w:r w:rsidRPr="00D63A9F">
                              <w:rPr>
                                <w:rFonts w:ascii="Arial MT" w:hAnsi="Arial MT"/>
                                <w:spacing w:val="-53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02(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ab/>
                              <w:t>)</w:t>
                            </w:r>
                            <w:r w:rsidRPr="00D63A9F">
                              <w:rPr>
                                <w:rFonts w:ascii="Arial MT" w:hAnsi="Arial MT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815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Aproveitamento de Disciplina </w:t>
                            </w:r>
                          </w:p>
                          <w:p w14:paraId="2D315A8F" w14:textId="77777777" w:rsidR="00D63A9F" w:rsidRDefault="00D63A9F" w:rsidP="00D63A9F">
                            <w:pPr>
                              <w:tabs>
                                <w:tab w:val="left" w:pos="556"/>
                              </w:tabs>
                              <w:spacing w:line="480" w:lineRule="auto"/>
                              <w:ind w:left="47" w:right="1151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03(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ab/>
                              <w:t>) Cumprimento do Estágio Docência</w:t>
                            </w:r>
                            <w:r w:rsidRPr="00D63A9F">
                              <w:rPr>
                                <w:b/>
                                <w:sz w:val="18"/>
                                <w:szCs w:val="18"/>
                              </w:rPr>
                              <w:t>*</w:t>
                            </w:r>
                          </w:p>
                          <w:p w14:paraId="596BDDFD" w14:textId="77777777" w:rsidR="00A7669C" w:rsidRDefault="00D63A9F" w:rsidP="00A7669C">
                            <w:pPr>
                              <w:tabs>
                                <w:tab w:val="left" w:pos="556"/>
                              </w:tabs>
                              <w:spacing w:line="554" w:lineRule="auto"/>
                              <w:ind w:left="47" w:right="603"/>
                              <w:rPr>
                                <w:rFonts w:ascii="Arial MT" w:hAnsi="Arial MT"/>
                                <w:bCs/>
                                <w:sz w:val="18"/>
                                <w:szCs w:val="18"/>
                              </w:rPr>
                            </w:pPr>
                            <w:r w:rsidRPr="00D63A9F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04(     ) </w:t>
                            </w:r>
                            <w:r w:rsidRPr="00D63A9F">
                              <w:rPr>
                                <w:rFonts w:ascii="Arial MT" w:hAnsi="Arial MT"/>
                                <w:bCs/>
                                <w:sz w:val="18"/>
                                <w:szCs w:val="18"/>
                              </w:rPr>
                              <w:t>Dispensa</w:t>
                            </w:r>
                            <w:r w:rsidRPr="00D63A9F">
                              <w:rPr>
                                <w:rFonts w:ascii="Arial MT" w:hAnsi="Arial MT"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rFonts w:ascii="Arial MT" w:hAnsi="Arial MT"/>
                                <w:bCs/>
                                <w:sz w:val="18"/>
                                <w:szCs w:val="18"/>
                              </w:rPr>
                              <w:t>do</w:t>
                            </w:r>
                            <w:r w:rsidRPr="00D63A9F">
                              <w:rPr>
                                <w:rFonts w:ascii="Arial MT" w:hAnsi="Arial MT"/>
                                <w:bCs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rFonts w:ascii="Arial MT" w:hAnsi="Arial MT"/>
                                <w:bCs/>
                                <w:sz w:val="18"/>
                                <w:szCs w:val="18"/>
                              </w:rPr>
                              <w:t>Estágio</w:t>
                            </w:r>
                            <w:r w:rsidRPr="00D63A9F">
                              <w:rPr>
                                <w:rFonts w:ascii="Arial MT" w:hAnsi="Arial MT"/>
                                <w:bCs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rFonts w:ascii="Arial MT" w:hAnsi="Arial MT"/>
                                <w:bCs/>
                                <w:sz w:val="18"/>
                                <w:szCs w:val="18"/>
                              </w:rPr>
                              <w:t>Docência*</w:t>
                            </w:r>
                          </w:p>
                          <w:p w14:paraId="1A301C0A" w14:textId="77777777" w:rsidR="00A7669C" w:rsidRDefault="00D63A9F" w:rsidP="00A7669C">
                            <w:pPr>
                              <w:tabs>
                                <w:tab w:val="left" w:pos="556"/>
                              </w:tabs>
                              <w:spacing w:line="554" w:lineRule="auto"/>
                              <w:ind w:left="47" w:right="603"/>
                              <w:rPr>
                                <w:rFonts w:ascii="Arial MT" w:hAnsi="Arial MT"/>
                                <w:bCs/>
                                <w:sz w:val="18"/>
                                <w:szCs w:val="18"/>
                              </w:rPr>
                            </w:pP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0</w:t>
                            </w:r>
                            <w:r w:rsidR="009D2691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5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(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ab/>
                              <w:t xml:space="preserve">) </w:t>
                            </w:r>
                            <w:r w:rsidR="009D2691"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Licença </w:t>
                            </w:r>
                            <w:r w:rsidR="009D2691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Maternidade</w:t>
                            </w:r>
                            <w:r w:rsidR="009D2691"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*</w:t>
                            </w:r>
                          </w:p>
                          <w:p w14:paraId="42B0590A" w14:textId="77777777" w:rsidR="00A7669C" w:rsidRDefault="00D63A9F" w:rsidP="00A7669C">
                            <w:pPr>
                              <w:tabs>
                                <w:tab w:val="left" w:pos="556"/>
                              </w:tabs>
                              <w:spacing w:line="554" w:lineRule="auto"/>
                              <w:ind w:left="47" w:right="603"/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</w:pP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0</w:t>
                            </w:r>
                            <w:r w:rsidR="00A7669C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6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(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ab/>
                              <w:t>)</w:t>
                            </w:r>
                            <w:r w:rsidR="00A7669C"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815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Cumprimento</w:t>
                            </w:r>
                            <w:r w:rsidR="00D8159F" w:rsidRPr="00D63A9F">
                              <w:rPr>
                                <w:rFonts w:ascii="Arial MT" w:hAnsi="Arial MT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8159F"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d</w:t>
                            </w:r>
                            <w:r w:rsidR="00D815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o Exame de Proficiência*</w:t>
                            </w:r>
                          </w:p>
                          <w:p w14:paraId="0254B153" w14:textId="77777777" w:rsidR="00D8159F" w:rsidRPr="00A7669C" w:rsidRDefault="00D8159F" w:rsidP="00D8159F">
                            <w:pPr>
                              <w:tabs>
                                <w:tab w:val="left" w:pos="556"/>
                              </w:tabs>
                              <w:spacing w:line="554" w:lineRule="auto"/>
                              <w:ind w:left="47" w:right="603"/>
                              <w:rPr>
                                <w:rFonts w:ascii="Arial MT" w:hAnsi="Arial MT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07(     )</w:t>
                            </w:r>
                            <w:r w:rsidRPr="00D815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A9F"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>Agendamento de Exame de Qualificação</w:t>
                            </w:r>
                            <w:r w:rsidRPr="00D63A9F">
                              <w:rPr>
                                <w:b/>
                                <w:sz w:val="18"/>
                                <w:szCs w:val="18"/>
                              </w:rPr>
                              <w:t>*</w:t>
                            </w:r>
                          </w:p>
                          <w:p w14:paraId="062364B8" w14:textId="77777777" w:rsidR="00D8159F" w:rsidRPr="00A7669C" w:rsidRDefault="00D8159F" w:rsidP="00A7669C">
                            <w:pPr>
                              <w:tabs>
                                <w:tab w:val="left" w:pos="556"/>
                              </w:tabs>
                              <w:spacing w:line="554" w:lineRule="auto"/>
                              <w:ind w:left="47" w:right="603"/>
                              <w:rPr>
                                <w:rFonts w:ascii="Arial MT" w:hAnsi="Arial MT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16DB96BA" w14:textId="77777777" w:rsidR="00D63A9F" w:rsidRPr="00D63A9F" w:rsidRDefault="00A7669C" w:rsidP="00BF039D">
                            <w:pPr>
                              <w:tabs>
                                <w:tab w:val="left" w:pos="462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51CC7" id="Caixa de Texto 2" o:spid="_x0000_s1029" type="#_x0000_t202" style="position:absolute;margin-left:42pt;margin-top:7.85pt;width:260.25pt;height:169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" fillcolor="white [3201]" strokeweight=".5pt">
                <v:textbox>
                  <w:txbxContent>
                    <w:p w14:paraId="31412FF4" w14:textId="77777777" w:rsidR="00D63A9F" w:rsidRPr="00D63A9F" w:rsidRDefault="00D63A9F" w:rsidP="00D63A9F">
                      <w:pPr>
                        <w:tabs>
                          <w:tab w:val="left" w:pos="556"/>
                        </w:tabs>
                        <w:spacing w:before="1" w:line="480" w:lineRule="auto"/>
                        <w:ind w:left="47" w:right="1736" w:firstLine="2"/>
                        <w:rPr>
                          <w:rFonts w:ascii="Arial MT" w:hAnsi="Arial MT"/>
                          <w:sz w:val="18"/>
                          <w:szCs w:val="18"/>
                        </w:rPr>
                      </w:pP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01(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ab/>
                        <w:t>) Aproveitamento d</w:t>
                      </w:r>
                      <w:r w:rsidR="00EC2FB4"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e 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Créditos*</w:t>
                      </w:r>
                      <w:r w:rsidR="00EC2FB4"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CD97384" w14:textId="77777777" w:rsidR="00D63A9F" w:rsidRPr="00D63A9F" w:rsidRDefault="00D63A9F" w:rsidP="00D63A9F">
                      <w:pPr>
                        <w:tabs>
                          <w:tab w:val="left" w:pos="556"/>
                        </w:tabs>
                        <w:spacing w:before="1" w:line="480" w:lineRule="auto"/>
                        <w:ind w:left="47" w:right="1736" w:firstLine="2"/>
                        <w:rPr>
                          <w:rFonts w:ascii="Arial MT" w:hAnsi="Arial MT"/>
                          <w:sz w:val="18"/>
                          <w:szCs w:val="18"/>
                        </w:rPr>
                      </w:pPr>
                      <w:r w:rsidRPr="00D63A9F">
                        <w:rPr>
                          <w:rFonts w:ascii="Arial MT" w:hAnsi="Arial MT"/>
                          <w:spacing w:val="-53"/>
                          <w:sz w:val="18"/>
                          <w:szCs w:val="18"/>
                        </w:rPr>
                        <w:t xml:space="preserve">  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02(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ab/>
                        <w:t>)</w:t>
                      </w:r>
                      <w:r w:rsidRPr="00D63A9F">
                        <w:rPr>
                          <w:rFonts w:ascii="Arial MT" w:hAnsi="Arial MT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="00D8159F"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Aproveitamento de Disciplina </w:t>
                      </w:r>
                    </w:p>
                    <w:p w14:paraId="2D315A8F" w14:textId="77777777" w:rsidR="00D63A9F" w:rsidRDefault="00D63A9F" w:rsidP="00D63A9F">
                      <w:pPr>
                        <w:tabs>
                          <w:tab w:val="left" w:pos="556"/>
                        </w:tabs>
                        <w:spacing w:line="480" w:lineRule="auto"/>
                        <w:ind w:left="47" w:right="1151"/>
                        <w:rPr>
                          <w:b/>
                          <w:sz w:val="18"/>
                          <w:szCs w:val="18"/>
                        </w:rPr>
                      </w:pP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03(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ab/>
                        <w:t>) Cumprimento do Estágio Docência</w:t>
                      </w:r>
                      <w:r w:rsidRPr="00D63A9F">
                        <w:rPr>
                          <w:b/>
                          <w:sz w:val="18"/>
                          <w:szCs w:val="18"/>
                        </w:rPr>
                        <w:t>*</w:t>
                      </w:r>
                    </w:p>
                    <w:p w14:paraId="596BDDFD" w14:textId="77777777" w:rsidR="00A7669C" w:rsidRDefault="00D63A9F" w:rsidP="00A7669C">
                      <w:pPr>
                        <w:tabs>
                          <w:tab w:val="left" w:pos="556"/>
                        </w:tabs>
                        <w:spacing w:line="554" w:lineRule="auto"/>
                        <w:ind w:left="47" w:right="603"/>
                        <w:rPr>
                          <w:rFonts w:ascii="Arial MT" w:hAnsi="Arial MT"/>
                          <w:bCs/>
                          <w:sz w:val="18"/>
                          <w:szCs w:val="18"/>
                        </w:rPr>
                      </w:pPr>
                      <w:r w:rsidRPr="00D63A9F">
                        <w:rPr>
                          <w:bCs/>
                          <w:sz w:val="18"/>
                          <w:szCs w:val="18"/>
                        </w:rPr>
                        <w:t xml:space="preserve">04(     ) </w:t>
                      </w:r>
                      <w:r w:rsidRPr="00D63A9F">
                        <w:rPr>
                          <w:rFonts w:ascii="Arial MT" w:hAnsi="Arial MT"/>
                          <w:bCs/>
                          <w:sz w:val="18"/>
                          <w:szCs w:val="18"/>
                        </w:rPr>
                        <w:t>Dispensa</w:t>
                      </w:r>
                      <w:r w:rsidRPr="00D63A9F">
                        <w:rPr>
                          <w:rFonts w:ascii="Arial MT" w:hAnsi="Arial MT"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rFonts w:ascii="Arial MT" w:hAnsi="Arial MT"/>
                          <w:bCs/>
                          <w:sz w:val="18"/>
                          <w:szCs w:val="18"/>
                        </w:rPr>
                        <w:t>do</w:t>
                      </w:r>
                      <w:r w:rsidRPr="00D63A9F">
                        <w:rPr>
                          <w:rFonts w:ascii="Arial MT" w:hAnsi="Arial MT"/>
                          <w:bCs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rFonts w:ascii="Arial MT" w:hAnsi="Arial MT"/>
                          <w:bCs/>
                          <w:sz w:val="18"/>
                          <w:szCs w:val="18"/>
                        </w:rPr>
                        <w:t>Estágio</w:t>
                      </w:r>
                      <w:r w:rsidRPr="00D63A9F">
                        <w:rPr>
                          <w:rFonts w:ascii="Arial MT" w:hAnsi="Arial MT"/>
                          <w:bCs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rFonts w:ascii="Arial MT" w:hAnsi="Arial MT"/>
                          <w:bCs/>
                          <w:sz w:val="18"/>
                          <w:szCs w:val="18"/>
                        </w:rPr>
                        <w:t>Docência*</w:t>
                      </w:r>
                    </w:p>
                    <w:p w14:paraId="1A301C0A" w14:textId="77777777" w:rsidR="00A7669C" w:rsidRDefault="00D63A9F" w:rsidP="00A7669C">
                      <w:pPr>
                        <w:tabs>
                          <w:tab w:val="left" w:pos="556"/>
                        </w:tabs>
                        <w:spacing w:line="554" w:lineRule="auto"/>
                        <w:ind w:left="47" w:right="603"/>
                        <w:rPr>
                          <w:rFonts w:ascii="Arial MT" w:hAnsi="Arial MT"/>
                          <w:bCs/>
                          <w:sz w:val="18"/>
                          <w:szCs w:val="18"/>
                        </w:rPr>
                      </w:pP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0</w:t>
                      </w:r>
                      <w:r w:rsidR="009D2691">
                        <w:rPr>
                          <w:rFonts w:ascii="Arial MT" w:hAnsi="Arial MT"/>
                          <w:sz w:val="18"/>
                          <w:szCs w:val="18"/>
                        </w:rPr>
                        <w:t>5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(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ab/>
                        <w:t xml:space="preserve">) </w:t>
                      </w:r>
                      <w:r w:rsidR="009D2691"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Licença </w:t>
                      </w:r>
                      <w:r w:rsidR="009D2691">
                        <w:rPr>
                          <w:rFonts w:ascii="Arial MT" w:hAnsi="Arial MT"/>
                          <w:sz w:val="18"/>
                          <w:szCs w:val="18"/>
                        </w:rPr>
                        <w:t>Maternidade</w:t>
                      </w:r>
                      <w:r w:rsidR="009D2691"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*</w:t>
                      </w:r>
                    </w:p>
                    <w:p w14:paraId="42B0590A" w14:textId="77777777" w:rsidR="00A7669C" w:rsidRDefault="00D63A9F" w:rsidP="00A7669C">
                      <w:pPr>
                        <w:tabs>
                          <w:tab w:val="left" w:pos="556"/>
                        </w:tabs>
                        <w:spacing w:line="554" w:lineRule="auto"/>
                        <w:ind w:left="47" w:right="603"/>
                        <w:rPr>
                          <w:rFonts w:ascii="Arial MT" w:hAnsi="Arial MT"/>
                          <w:sz w:val="18"/>
                          <w:szCs w:val="18"/>
                        </w:rPr>
                      </w:pP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0</w:t>
                      </w:r>
                      <w:r w:rsidR="00A7669C">
                        <w:rPr>
                          <w:rFonts w:ascii="Arial MT" w:hAnsi="Arial MT"/>
                          <w:sz w:val="18"/>
                          <w:szCs w:val="18"/>
                        </w:rPr>
                        <w:t>6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(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ab/>
                        <w:t>)</w:t>
                      </w:r>
                      <w:r w:rsidR="00A7669C"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 </w:t>
                      </w:r>
                      <w:r w:rsidR="00D8159F">
                        <w:rPr>
                          <w:rFonts w:ascii="Arial MT" w:hAnsi="Arial MT"/>
                          <w:sz w:val="18"/>
                          <w:szCs w:val="18"/>
                        </w:rPr>
                        <w:t>Cumprimento</w:t>
                      </w:r>
                      <w:r w:rsidR="00D8159F" w:rsidRPr="00D63A9F">
                        <w:rPr>
                          <w:rFonts w:ascii="Arial MT" w:hAnsi="Arial MT"/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 w:rsidR="00D8159F"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d</w:t>
                      </w:r>
                      <w:r w:rsidR="00D8159F">
                        <w:rPr>
                          <w:rFonts w:ascii="Arial MT" w:hAnsi="Arial MT"/>
                          <w:sz w:val="18"/>
                          <w:szCs w:val="18"/>
                        </w:rPr>
                        <w:t>o Exame de Proficiência*</w:t>
                      </w:r>
                    </w:p>
                    <w:p w14:paraId="0254B153" w14:textId="77777777" w:rsidR="00D8159F" w:rsidRPr="00A7669C" w:rsidRDefault="00D8159F" w:rsidP="00D8159F">
                      <w:pPr>
                        <w:tabs>
                          <w:tab w:val="left" w:pos="556"/>
                        </w:tabs>
                        <w:spacing w:line="554" w:lineRule="auto"/>
                        <w:ind w:left="47" w:right="603"/>
                        <w:rPr>
                          <w:rFonts w:ascii="Arial MT" w:hAnsi="Arial MT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 MT" w:hAnsi="Arial MT"/>
                          <w:sz w:val="18"/>
                          <w:szCs w:val="18"/>
                        </w:rPr>
                        <w:t>07(     )</w:t>
                      </w:r>
                      <w:r w:rsidRPr="00D8159F"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 </w:t>
                      </w:r>
                      <w:r w:rsidRPr="00D63A9F">
                        <w:rPr>
                          <w:rFonts w:ascii="Arial MT" w:hAnsi="Arial MT"/>
                          <w:sz w:val="18"/>
                          <w:szCs w:val="18"/>
                        </w:rPr>
                        <w:t>Agendamento de Exame de Qualificação</w:t>
                      </w:r>
                      <w:r w:rsidRPr="00D63A9F">
                        <w:rPr>
                          <w:b/>
                          <w:sz w:val="18"/>
                          <w:szCs w:val="18"/>
                        </w:rPr>
                        <w:t>*</w:t>
                      </w:r>
                    </w:p>
                    <w:p w14:paraId="062364B8" w14:textId="77777777" w:rsidR="00D8159F" w:rsidRPr="00A7669C" w:rsidRDefault="00D8159F" w:rsidP="00A7669C">
                      <w:pPr>
                        <w:tabs>
                          <w:tab w:val="left" w:pos="556"/>
                        </w:tabs>
                        <w:spacing w:line="554" w:lineRule="auto"/>
                        <w:ind w:left="47" w:right="603"/>
                        <w:rPr>
                          <w:rFonts w:ascii="Arial MT" w:hAnsi="Arial MT"/>
                          <w:bCs/>
                          <w:sz w:val="18"/>
                          <w:szCs w:val="18"/>
                        </w:rPr>
                      </w:pPr>
                    </w:p>
                    <w:p w14:paraId="16DB96BA" w14:textId="77777777" w:rsidR="00D63A9F" w:rsidRPr="00D63A9F" w:rsidRDefault="00A7669C" w:rsidP="00BF039D">
                      <w:pPr>
                        <w:tabs>
                          <w:tab w:val="left" w:pos="462"/>
                        </w:tabs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 MT" w:hAnsi="Arial MT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986820B" w14:textId="77777777" w:rsidR="00252948" w:rsidRDefault="00252948">
      <w:pPr>
        <w:pStyle w:val="Corpodetexto"/>
        <w:rPr>
          <w:sz w:val="22"/>
          <w:u w:val="none"/>
        </w:rPr>
      </w:pPr>
    </w:p>
    <w:p w14:paraId="6837E13F" w14:textId="77777777" w:rsidR="00252948" w:rsidRDefault="00252948">
      <w:pPr>
        <w:pStyle w:val="Corpodetexto"/>
        <w:rPr>
          <w:sz w:val="22"/>
          <w:u w:val="none"/>
        </w:rPr>
      </w:pPr>
    </w:p>
    <w:p w14:paraId="42C91464" w14:textId="77777777" w:rsidR="00252948" w:rsidRDefault="00252948">
      <w:pPr>
        <w:pStyle w:val="Corpodetexto"/>
        <w:rPr>
          <w:sz w:val="22"/>
          <w:u w:val="none"/>
        </w:rPr>
      </w:pPr>
    </w:p>
    <w:p w14:paraId="37200663" w14:textId="77777777" w:rsidR="00252948" w:rsidRDefault="00252948">
      <w:pPr>
        <w:pStyle w:val="Corpodetexto"/>
        <w:rPr>
          <w:sz w:val="22"/>
          <w:u w:val="none"/>
        </w:rPr>
      </w:pPr>
    </w:p>
    <w:p w14:paraId="62A1D76F" w14:textId="77777777" w:rsidR="00252948" w:rsidRDefault="00252948">
      <w:pPr>
        <w:pStyle w:val="Corpodetexto"/>
        <w:rPr>
          <w:sz w:val="22"/>
          <w:u w:val="none"/>
        </w:rPr>
      </w:pPr>
    </w:p>
    <w:p w14:paraId="75D2A47F" w14:textId="77777777" w:rsidR="00252948" w:rsidRDefault="00252948">
      <w:pPr>
        <w:pStyle w:val="Corpodetexto"/>
        <w:rPr>
          <w:sz w:val="22"/>
          <w:u w:val="none"/>
        </w:rPr>
      </w:pPr>
    </w:p>
    <w:p w14:paraId="2CFDA0E9" w14:textId="77777777" w:rsidR="00252948" w:rsidRDefault="00252948">
      <w:pPr>
        <w:pStyle w:val="Corpodetexto"/>
        <w:rPr>
          <w:sz w:val="22"/>
          <w:u w:val="none"/>
        </w:rPr>
      </w:pPr>
    </w:p>
    <w:p w14:paraId="1912DF64" w14:textId="77777777" w:rsidR="00D63A9F" w:rsidRDefault="00D63A9F">
      <w:pPr>
        <w:pStyle w:val="Corpodetexto"/>
        <w:rPr>
          <w:sz w:val="22"/>
          <w:u w:val="none"/>
        </w:rPr>
      </w:pPr>
    </w:p>
    <w:p w14:paraId="0410C384" w14:textId="77777777" w:rsidR="00D63A9F" w:rsidRDefault="00D63A9F">
      <w:pPr>
        <w:pStyle w:val="Corpodetexto"/>
        <w:rPr>
          <w:sz w:val="22"/>
          <w:u w:val="none"/>
        </w:rPr>
      </w:pPr>
    </w:p>
    <w:p w14:paraId="12295DAC" w14:textId="77777777" w:rsidR="00D63A9F" w:rsidRDefault="00D63A9F">
      <w:pPr>
        <w:pStyle w:val="Corpodetexto"/>
        <w:rPr>
          <w:sz w:val="22"/>
          <w:u w:val="none"/>
        </w:rPr>
      </w:pPr>
    </w:p>
    <w:p w14:paraId="57FB443C" w14:textId="77777777" w:rsidR="00D63A9F" w:rsidRDefault="00D63A9F">
      <w:pPr>
        <w:pStyle w:val="Corpodetexto"/>
        <w:rPr>
          <w:sz w:val="22"/>
          <w:u w:val="none"/>
        </w:rPr>
      </w:pPr>
    </w:p>
    <w:p w14:paraId="5D7586D7" w14:textId="77777777" w:rsidR="00D63A9F" w:rsidRDefault="00D63A9F">
      <w:pPr>
        <w:pStyle w:val="Corpodetexto"/>
        <w:rPr>
          <w:sz w:val="22"/>
          <w:u w:val="none"/>
        </w:rPr>
      </w:pPr>
    </w:p>
    <w:p w14:paraId="00C2C62B" w14:textId="77777777" w:rsidR="00D63A9F" w:rsidRDefault="00D63A9F">
      <w:pPr>
        <w:pStyle w:val="Corpodetexto"/>
        <w:rPr>
          <w:sz w:val="22"/>
          <w:u w:val="none"/>
        </w:rPr>
      </w:pPr>
    </w:p>
    <w:tbl>
      <w:tblPr>
        <w:tblStyle w:val="TableNormal"/>
        <w:tblW w:w="0" w:type="auto"/>
        <w:tblInd w:w="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48"/>
      </w:tblGrid>
      <w:tr w:rsidR="00BF039D" w14:paraId="66D540CE" w14:textId="77777777" w:rsidTr="003359B3">
        <w:trPr>
          <w:trHeight w:val="592"/>
        </w:trPr>
        <w:tc>
          <w:tcPr>
            <w:tcW w:w="10348" w:type="dxa"/>
          </w:tcPr>
          <w:p w14:paraId="4B390DDA" w14:textId="77777777" w:rsidR="00BF039D" w:rsidRDefault="003359B3" w:rsidP="003359B3">
            <w:pPr>
              <w:pStyle w:val="TableParagraph"/>
              <w:spacing w:before="53"/>
              <w:ind w:right="31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                                                 DESCRIÇÃO DA SOLICITAÇÃO</w:t>
            </w:r>
            <w:r w:rsidR="0075705B">
              <w:rPr>
                <w:b/>
                <w:sz w:val="20"/>
              </w:rPr>
              <w:t>:</w:t>
            </w:r>
          </w:p>
        </w:tc>
      </w:tr>
      <w:tr w:rsidR="00BF039D" w14:paraId="69AB011B" w14:textId="77777777" w:rsidTr="003359B3">
        <w:trPr>
          <w:trHeight w:val="318"/>
        </w:trPr>
        <w:tc>
          <w:tcPr>
            <w:tcW w:w="10348" w:type="dxa"/>
          </w:tcPr>
          <w:p w14:paraId="1E24179F" w14:textId="77777777" w:rsidR="00BF039D" w:rsidRDefault="00BF039D" w:rsidP="0037414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039D" w14:paraId="6BDCA2B8" w14:textId="77777777" w:rsidTr="003359B3">
        <w:trPr>
          <w:trHeight w:val="318"/>
        </w:trPr>
        <w:tc>
          <w:tcPr>
            <w:tcW w:w="10348" w:type="dxa"/>
          </w:tcPr>
          <w:p w14:paraId="60565A8C" w14:textId="77777777" w:rsidR="00BF039D" w:rsidRDefault="00BF039D" w:rsidP="0037414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039D" w14:paraId="6ED82986" w14:textId="77777777" w:rsidTr="003359B3">
        <w:trPr>
          <w:trHeight w:val="318"/>
        </w:trPr>
        <w:tc>
          <w:tcPr>
            <w:tcW w:w="10348" w:type="dxa"/>
          </w:tcPr>
          <w:p w14:paraId="0A5B6256" w14:textId="77777777" w:rsidR="00BF039D" w:rsidRDefault="00BF039D" w:rsidP="0037414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039D" w14:paraId="106AEFFE" w14:textId="77777777" w:rsidTr="003359B3">
        <w:trPr>
          <w:trHeight w:val="318"/>
        </w:trPr>
        <w:tc>
          <w:tcPr>
            <w:tcW w:w="10348" w:type="dxa"/>
          </w:tcPr>
          <w:p w14:paraId="75BDE0EE" w14:textId="77777777" w:rsidR="00BF039D" w:rsidRDefault="00BF039D" w:rsidP="0037414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039D" w14:paraId="2DAD0D25" w14:textId="77777777" w:rsidTr="003359B3">
        <w:trPr>
          <w:trHeight w:val="318"/>
        </w:trPr>
        <w:tc>
          <w:tcPr>
            <w:tcW w:w="10348" w:type="dxa"/>
          </w:tcPr>
          <w:p w14:paraId="71859B8B" w14:textId="77777777" w:rsidR="00BF039D" w:rsidRDefault="00BF039D" w:rsidP="0037414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039D" w14:paraId="7EE8FA11" w14:textId="77777777" w:rsidTr="003359B3">
        <w:trPr>
          <w:trHeight w:val="318"/>
        </w:trPr>
        <w:tc>
          <w:tcPr>
            <w:tcW w:w="10348" w:type="dxa"/>
          </w:tcPr>
          <w:p w14:paraId="62DE22C6" w14:textId="77777777" w:rsidR="00BF039D" w:rsidRDefault="00BF039D" w:rsidP="0037414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039D" w14:paraId="6766DF3F" w14:textId="77777777" w:rsidTr="003359B3">
        <w:trPr>
          <w:trHeight w:val="318"/>
        </w:trPr>
        <w:tc>
          <w:tcPr>
            <w:tcW w:w="10348" w:type="dxa"/>
          </w:tcPr>
          <w:p w14:paraId="4ACE4CD8" w14:textId="77777777" w:rsidR="00BF039D" w:rsidRDefault="00BF039D" w:rsidP="0037414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039D" w14:paraId="4668F5F0" w14:textId="77777777" w:rsidTr="003359B3">
        <w:trPr>
          <w:trHeight w:val="318"/>
        </w:trPr>
        <w:tc>
          <w:tcPr>
            <w:tcW w:w="10348" w:type="dxa"/>
          </w:tcPr>
          <w:p w14:paraId="708F597D" w14:textId="77777777" w:rsidR="00BF039D" w:rsidRDefault="00BF039D" w:rsidP="0037414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4005" w14:paraId="4BD11FF0" w14:textId="77777777" w:rsidTr="003359B3">
        <w:trPr>
          <w:trHeight w:val="318"/>
        </w:trPr>
        <w:tc>
          <w:tcPr>
            <w:tcW w:w="10348" w:type="dxa"/>
          </w:tcPr>
          <w:p w14:paraId="43AFD6D2" w14:textId="77777777" w:rsidR="00554005" w:rsidRDefault="00554005" w:rsidP="0037414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4005" w14:paraId="478ADAB7" w14:textId="77777777" w:rsidTr="003359B3">
        <w:trPr>
          <w:trHeight w:val="318"/>
        </w:trPr>
        <w:tc>
          <w:tcPr>
            <w:tcW w:w="10348" w:type="dxa"/>
          </w:tcPr>
          <w:p w14:paraId="30C31860" w14:textId="77777777" w:rsidR="00554005" w:rsidRDefault="00554005" w:rsidP="0037414F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34F56F08" w14:textId="77777777" w:rsidR="00252948" w:rsidRDefault="003359B3" w:rsidP="003359B3">
      <w:pPr>
        <w:tabs>
          <w:tab w:val="left" w:pos="1187"/>
          <w:tab w:val="left" w:pos="2306"/>
          <w:tab w:val="left" w:pos="3109"/>
        </w:tabs>
        <w:spacing w:before="191"/>
        <w:jc w:val="center"/>
        <w:rPr>
          <w:b/>
          <w:sz w:val="18"/>
        </w:rPr>
      </w:pPr>
      <w:r>
        <w:rPr>
          <w:b/>
          <w:sz w:val="18"/>
        </w:rPr>
        <w:br/>
      </w:r>
      <w:r w:rsidR="00554005">
        <w:rPr>
          <w:b/>
          <w:sz w:val="18"/>
        </w:rPr>
        <w:t xml:space="preserve"> </w:t>
      </w:r>
      <w:r>
        <w:rPr>
          <w:b/>
          <w:sz w:val="18"/>
        </w:rPr>
        <w:t xml:space="preserve">                                         </w:t>
      </w:r>
      <w:r w:rsidR="0074127D">
        <w:rPr>
          <w:b/>
          <w:sz w:val="18"/>
        </w:rPr>
        <w:t xml:space="preserve">                                                                                                  Petrolina, _____ de ____________ de _______</w:t>
      </w:r>
      <w:r>
        <w:rPr>
          <w:b/>
          <w:sz w:val="18"/>
        </w:rPr>
        <w:t xml:space="preserve">                                                                                                        </w:t>
      </w:r>
    </w:p>
    <w:p w14:paraId="46B1437F" w14:textId="77777777" w:rsidR="00252948" w:rsidRDefault="00252948">
      <w:pPr>
        <w:pStyle w:val="Corpodetexto"/>
        <w:rPr>
          <w:sz w:val="20"/>
          <w:u w:val="none"/>
        </w:rPr>
      </w:pPr>
    </w:p>
    <w:p w14:paraId="593D3FC1" w14:textId="77777777" w:rsidR="00D46F9D" w:rsidRDefault="00D46F9D">
      <w:pPr>
        <w:pStyle w:val="Corpodetexto"/>
        <w:spacing w:before="8"/>
        <w:rPr>
          <w:sz w:val="13"/>
          <w:u w:val="none"/>
        </w:rPr>
      </w:pPr>
    </w:p>
    <w:p w14:paraId="4D7C35E3" w14:textId="6312AAA5" w:rsidR="00252948" w:rsidRDefault="00D46F9D">
      <w:pPr>
        <w:pStyle w:val="Corpodetexto"/>
        <w:spacing w:before="8"/>
        <w:rPr>
          <w:sz w:val="13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D553886" wp14:editId="2C5C115B">
                <wp:simplePos x="0" y="0"/>
                <wp:positionH relativeFrom="page">
                  <wp:posOffset>2225040</wp:posOffset>
                </wp:positionH>
                <wp:positionV relativeFrom="paragraph">
                  <wp:posOffset>127635</wp:posOffset>
                </wp:positionV>
                <wp:extent cx="3111500" cy="1270"/>
                <wp:effectExtent l="0" t="0" r="0" b="0"/>
                <wp:wrapTopAndBottom/>
                <wp:docPr id="200015967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11500" cy="1270"/>
                        </a:xfrm>
                        <a:custGeom>
                          <a:avLst/>
                          <a:gdLst>
                            <a:gd name="T0" fmla="+- 0 3504 3504"/>
                            <a:gd name="T1" fmla="*/ T0 w 4900"/>
                            <a:gd name="T2" fmla="+- 0 8404 3504"/>
                            <a:gd name="T3" fmla="*/ T2 w 49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00">
                              <a:moveTo>
                                <a:pt x="0" y="0"/>
                              </a:moveTo>
                              <a:lnTo>
                                <a:pt x="4900" y="0"/>
                              </a:lnTo>
                            </a:path>
                          </a:pathLst>
                        </a:custGeom>
                        <a:noFill/>
                        <a:ln w="50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B33F6" id="Freeform 2" o:spid="_x0000_s1026" style="position:absolute;margin-left:175.2pt;margin-top:10.05pt;width:24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" path="m,l4900,e" filled="f" strokeweight=".14139mm">
                <v:path arrowok="t" o:connecttype="custom" o:connectlocs="0,0;3111500,0" o:connectangles="0,0"/>
                <w10:wrap type="topAndBottom" anchorx="page"/>
              </v:shape>
            </w:pict>
          </mc:Fallback>
        </mc:AlternateContent>
      </w:r>
    </w:p>
    <w:p w14:paraId="312C2885" w14:textId="77777777" w:rsidR="00252948" w:rsidRDefault="00EE749C" w:rsidP="00300DDB">
      <w:pPr>
        <w:spacing w:line="190" w:lineRule="exact"/>
        <w:ind w:left="592"/>
        <w:jc w:val="center"/>
        <w:rPr>
          <w:sz w:val="17"/>
        </w:rPr>
      </w:pPr>
      <w:r>
        <w:rPr>
          <w:b/>
          <w:sz w:val="18"/>
        </w:rPr>
        <w:t>Assinatura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requerente</w:t>
      </w:r>
    </w:p>
    <w:p w14:paraId="061B551B" w14:textId="77777777" w:rsidR="00EE749C" w:rsidRDefault="00EE749C"/>
    <w:sectPr w:rsidR="00EE749C">
      <w:headerReference w:type="default" r:id="rId6"/>
      <w:pgSz w:w="11920" w:h="16850"/>
      <w:pgMar w:top="1480" w:right="320" w:bottom="280" w:left="180" w:header="88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8B6B" w14:textId="77777777" w:rsidR="00A70C04" w:rsidRDefault="00A70C04">
      <w:r>
        <w:separator/>
      </w:r>
    </w:p>
  </w:endnote>
  <w:endnote w:type="continuationSeparator" w:id="0">
    <w:p w14:paraId="79F9AAC5" w14:textId="77777777" w:rsidR="00A70C04" w:rsidRDefault="00A7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17019" w14:textId="77777777" w:rsidR="00A70C04" w:rsidRDefault="00A70C04">
      <w:r>
        <w:separator/>
      </w:r>
    </w:p>
  </w:footnote>
  <w:footnote w:type="continuationSeparator" w:id="0">
    <w:p w14:paraId="4B2029C5" w14:textId="77777777" w:rsidR="00A70C04" w:rsidRDefault="00A70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DF72" w14:textId="1FBBA5E0" w:rsidR="00D46F9D" w:rsidRPr="00D041F1" w:rsidRDefault="00D46F9D" w:rsidP="00D46F9D">
    <w:pPr>
      <w:pStyle w:val="Cabealho"/>
      <w:ind w:right="850"/>
      <w:jc w:val="center"/>
      <w:rPr>
        <w:rFonts w:ascii="Times New Roman" w:hAnsi="Times New Roman"/>
        <w:b/>
        <w:color w:val="000000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244196BB" wp14:editId="3445DAAD">
          <wp:simplePos x="0" y="0"/>
          <wp:positionH relativeFrom="column">
            <wp:posOffset>5529580</wp:posOffset>
          </wp:positionH>
          <wp:positionV relativeFrom="paragraph">
            <wp:posOffset>24765</wp:posOffset>
          </wp:positionV>
          <wp:extent cx="1353185" cy="467995"/>
          <wp:effectExtent l="0" t="0" r="0" b="825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549CE628" wp14:editId="0095C900">
          <wp:simplePos x="0" y="0"/>
          <wp:positionH relativeFrom="column">
            <wp:posOffset>499110</wp:posOffset>
          </wp:positionH>
          <wp:positionV relativeFrom="paragraph">
            <wp:posOffset>-116840</wp:posOffset>
          </wp:positionV>
          <wp:extent cx="917575" cy="651510"/>
          <wp:effectExtent l="0" t="0" r="0" b="0"/>
          <wp:wrapNone/>
          <wp:docPr id="1688861591" name="Imagem 1688861591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041F1">
      <w:rPr>
        <w:rFonts w:ascii="Times New Roman" w:hAnsi="Times New Roman"/>
        <w:b/>
        <w:color w:val="000000"/>
        <w:szCs w:val="24"/>
      </w:rPr>
      <w:t xml:space="preserve">   UNIVERSIDADE DE PERNAMBUCO</w:t>
    </w:r>
  </w:p>
  <w:p w14:paraId="7721F147" w14:textId="77777777" w:rsidR="00D46F9D" w:rsidRPr="00D041F1" w:rsidRDefault="00D46F9D" w:rsidP="00D46F9D">
    <w:pPr>
      <w:pStyle w:val="Cabealho"/>
      <w:ind w:right="850"/>
      <w:jc w:val="center"/>
      <w:rPr>
        <w:rFonts w:ascii="Times New Roman" w:hAnsi="Times New Roman"/>
        <w:b/>
        <w:color w:val="000000"/>
        <w:szCs w:val="24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1D2765FF" wp14:editId="0B80B99D">
          <wp:simplePos x="0" y="0"/>
          <wp:positionH relativeFrom="column">
            <wp:posOffset>7356475</wp:posOffset>
          </wp:positionH>
          <wp:positionV relativeFrom="paragraph">
            <wp:posOffset>11430</wp:posOffset>
          </wp:positionV>
          <wp:extent cx="1353185" cy="467995"/>
          <wp:effectExtent l="0" t="0" r="0" b="825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041F1">
      <w:rPr>
        <w:rFonts w:ascii="Times New Roman" w:hAnsi="Times New Roman"/>
        <w:b/>
        <w:color w:val="000000"/>
        <w:szCs w:val="24"/>
      </w:rPr>
      <w:t>UPE CAMPUS PETROLINA</w:t>
    </w:r>
  </w:p>
  <w:p w14:paraId="6C321AF7" w14:textId="77777777" w:rsidR="00D46F9D" w:rsidRPr="00D041F1" w:rsidRDefault="00D46F9D" w:rsidP="00D46F9D">
    <w:pPr>
      <w:pStyle w:val="Cabealho"/>
      <w:ind w:right="850"/>
      <w:jc w:val="center"/>
      <w:rPr>
        <w:rFonts w:ascii="Times New Roman" w:hAnsi="Times New Roman"/>
        <w:b/>
        <w:color w:val="000000"/>
        <w:szCs w:val="24"/>
      </w:rPr>
    </w:pPr>
    <w:r w:rsidRPr="00D041F1">
      <w:rPr>
        <w:rFonts w:ascii="Times New Roman" w:hAnsi="Times New Roman"/>
        <w:b/>
        <w:color w:val="000000"/>
        <w:szCs w:val="24"/>
      </w:rPr>
      <w:t xml:space="preserve">          PROGRAMA DE PÓS-GRADUAÇÃO EM FORMAÇÃO</w:t>
    </w:r>
  </w:p>
  <w:p w14:paraId="59415E67" w14:textId="77777777" w:rsidR="00D46F9D" w:rsidRPr="00D041F1" w:rsidRDefault="00D46F9D" w:rsidP="00D46F9D">
    <w:pPr>
      <w:pStyle w:val="Cabealho"/>
      <w:ind w:right="850"/>
      <w:jc w:val="center"/>
      <w:rPr>
        <w:rFonts w:ascii="Times New Roman" w:hAnsi="Times New Roman"/>
        <w:b/>
        <w:color w:val="000000"/>
        <w:szCs w:val="24"/>
      </w:rPr>
    </w:pPr>
    <w:r w:rsidRPr="00D041F1">
      <w:rPr>
        <w:rFonts w:ascii="Times New Roman" w:hAnsi="Times New Roman"/>
        <w:b/>
        <w:color w:val="000000"/>
        <w:szCs w:val="24"/>
      </w:rPr>
      <w:t xml:space="preserve">        DE PROFESSORES E PRÁTICAS INTERDISCIPLINARES</w:t>
    </w:r>
  </w:p>
  <w:p w14:paraId="3BCF8C2E" w14:textId="57EE2D94" w:rsidR="00D46F9D" w:rsidRDefault="00D46F9D" w:rsidP="00D46F9D">
    <w:pPr>
      <w:pStyle w:val="Cabealho"/>
    </w:pPr>
    <w:r>
      <w:rPr>
        <w:b/>
        <w:bCs/>
        <w:color w:val="FF0000"/>
        <w:sz w:val="32"/>
        <w:vertAlign w:val="superscript"/>
      </w:rPr>
      <w:t xml:space="preserve">                     </w:t>
    </w:r>
    <w:r w:rsidRPr="00D041F1">
      <w:rPr>
        <w:b/>
        <w:bCs/>
        <w:color w:val="FF0000"/>
        <w:sz w:val="32"/>
        <w:vertAlign w:val="superscript"/>
      </w:rPr>
      <w:t>_______________________________________________________________________________</w:t>
    </w:r>
    <w:r>
      <w:rPr>
        <w:b/>
        <w:bCs/>
        <w:color w:val="FF0000"/>
        <w:sz w:val="32"/>
        <w:vertAlign w:val="superscript"/>
      </w:rPr>
      <w:t>__</w:t>
    </w:r>
  </w:p>
  <w:p w14:paraId="02DD4A9A" w14:textId="77777777" w:rsidR="00252948" w:rsidRDefault="003359B3">
    <w:pPr>
      <w:pStyle w:val="Corpodetexto"/>
      <w:spacing w:line="14" w:lineRule="auto"/>
      <w:rPr>
        <w:b w:val="0"/>
        <w:sz w:val="20"/>
        <w:u w:val="none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5744" behindDoc="1" locked="0" layoutInCell="1" allowOverlap="1" wp14:anchorId="49A75C7E" wp14:editId="349418B4">
              <wp:simplePos x="0" y="0"/>
              <wp:positionH relativeFrom="page">
                <wp:posOffset>1104265</wp:posOffset>
              </wp:positionH>
              <wp:positionV relativeFrom="page">
                <wp:posOffset>561975</wp:posOffset>
              </wp:positionV>
              <wp:extent cx="4803140" cy="381000"/>
              <wp:effectExtent l="0" t="0" r="0" b="0"/>
              <wp:wrapNone/>
              <wp:docPr id="9" name="Retâ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03140" cy="38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B408A0A" id="Retângulo 9" o:spid="_x0000_s1026" style="position:absolute;margin-left:86.95pt;margin-top:44.25pt;width:378.2pt;height:30pt;z-index:-1586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" stroked="f"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AB"/>
    <w:rsid w:val="000D29CA"/>
    <w:rsid w:val="00141539"/>
    <w:rsid w:val="00146111"/>
    <w:rsid w:val="001B302C"/>
    <w:rsid w:val="001F70F1"/>
    <w:rsid w:val="00252948"/>
    <w:rsid w:val="00263B19"/>
    <w:rsid w:val="00300DDB"/>
    <w:rsid w:val="003359B3"/>
    <w:rsid w:val="003A4521"/>
    <w:rsid w:val="00554005"/>
    <w:rsid w:val="0074127D"/>
    <w:rsid w:val="00752A5A"/>
    <w:rsid w:val="0075705B"/>
    <w:rsid w:val="007972AD"/>
    <w:rsid w:val="00847568"/>
    <w:rsid w:val="009D2691"/>
    <w:rsid w:val="00A14FE8"/>
    <w:rsid w:val="00A70C04"/>
    <w:rsid w:val="00A7669C"/>
    <w:rsid w:val="00B56C6B"/>
    <w:rsid w:val="00BF039D"/>
    <w:rsid w:val="00D46F9D"/>
    <w:rsid w:val="00D63A9F"/>
    <w:rsid w:val="00D70EAB"/>
    <w:rsid w:val="00D8159F"/>
    <w:rsid w:val="00EC2FB4"/>
    <w:rsid w:val="00EE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AF64F8"/>
  <w15:docId w15:val="{7375541E-59D0-446A-B81B-D835F85D2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6"/>
      <w:szCs w:val="26"/>
      <w:u w:val="single" w:color="000000"/>
    </w:rPr>
  </w:style>
  <w:style w:type="paragraph" w:styleId="Ttulo">
    <w:name w:val="Title"/>
    <w:basedOn w:val="Normal"/>
    <w:uiPriority w:val="10"/>
    <w:qFormat/>
    <w:pPr>
      <w:spacing w:line="357" w:lineRule="exact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00D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0DDB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300D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0DDB"/>
    <w:rPr>
      <w:rFonts w:ascii="Arial" w:eastAsia="Arial" w:hAnsi="Arial" w:cs="Arial"/>
      <w:lang w:val="pt-PT"/>
    </w:rPr>
  </w:style>
  <w:style w:type="paragraph" w:customStyle="1" w:styleId="Default">
    <w:name w:val="Default"/>
    <w:rsid w:val="00300DDB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59B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59B3"/>
    <w:rPr>
      <w:rFonts w:ascii="Segoe UI" w:eastAsia="Arial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Backup\Usuario\Documents\Requerimento%20Geral%20-%20nov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Requerimento Geral - novo</Template>
  <TotalTime>0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Áurea</cp:lastModifiedBy>
  <cp:revision>2</cp:revision>
  <cp:lastPrinted>2021-12-03T12:07:00Z</cp:lastPrinted>
  <dcterms:created xsi:type="dcterms:W3CDTF">2023-06-08T16:09:00Z</dcterms:created>
  <dcterms:modified xsi:type="dcterms:W3CDTF">2023-06-08T16:09:00Z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2021-12-02T00:00:00Z</vt:filetime>
  </property>
</Properties>
</file>